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16840" w:rsidRPr="005F61FD" w:rsidRDefault="00D16840" w:rsidP="005F61FD">
      <w:pPr>
        <w:jc w:val="right"/>
        <w:rPr>
          <w:sz w:val="20"/>
          <w:szCs w:val="20"/>
        </w:rPr>
      </w:pPr>
      <w:r w:rsidRPr="005F61FD">
        <w:rPr>
          <w:sz w:val="20"/>
          <w:szCs w:val="20"/>
        </w:rPr>
        <w:t>Załącznik nr</w:t>
      </w:r>
      <w:r>
        <w:rPr>
          <w:sz w:val="20"/>
          <w:szCs w:val="20"/>
        </w:rPr>
        <w:t xml:space="preserve"> 5</w:t>
      </w:r>
      <w:r w:rsidRPr="005F61FD">
        <w:rPr>
          <w:sz w:val="20"/>
          <w:szCs w:val="20"/>
        </w:rPr>
        <w:t xml:space="preserve"> do zapytania ofertowego</w:t>
      </w:r>
    </w:p>
    <w:p w:rsidR="00D16840" w:rsidRPr="006047E9" w:rsidRDefault="00D16840" w:rsidP="00DC321D">
      <w:pPr>
        <w:jc w:val="center"/>
        <w:rPr>
          <w:b/>
          <w:sz w:val="32"/>
          <w:szCs w:val="32"/>
        </w:rPr>
      </w:pPr>
      <w:r w:rsidRPr="006047E9">
        <w:rPr>
          <w:b/>
          <w:sz w:val="32"/>
          <w:szCs w:val="32"/>
        </w:rPr>
        <w:t xml:space="preserve">ŚCIEŻKA </w:t>
      </w:r>
      <w:r>
        <w:rPr>
          <w:b/>
          <w:sz w:val="32"/>
          <w:szCs w:val="32"/>
        </w:rPr>
        <w:t>„</w:t>
      </w:r>
      <w:r w:rsidRPr="006047E9">
        <w:rPr>
          <w:b/>
          <w:sz w:val="32"/>
          <w:szCs w:val="32"/>
        </w:rPr>
        <w:t>MOKRY KOZUB</w:t>
      </w:r>
      <w:r>
        <w:rPr>
          <w:b/>
          <w:sz w:val="32"/>
          <w:szCs w:val="32"/>
        </w:rPr>
        <w:t>”</w:t>
      </w:r>
    </w:p>
    <w:p w:rsidR="00D16840" w:rsidRPr="007D5066" w:rsidRDefault="00D16840" w:rsidP="00DC321D">
      <w:pPr>
        <w:jc w:val="center"/>
        <w:rPr>
          <w:b/>
          <w:sz w:val="28"/>
          <w:szCs w:val="28"/>
        </w:rPr>
      </w:pPr>
    </w:p>
    <w:p w:rsidR="00D16840" w:rsidRPr="00CF3358" w:rsidRDefault="00D16840" w:rsidP="00CF3358">
      <w:pPr>
        <w:pStyle w:val="ListParagraph"/>
        <w:numPr>
          <w:ilvl w:val="0"/>
          <w:numId w:val="8"/>
        </w:numPr>
        <w:jc w:val="both"/>
        <w:rPr>
          <w:b/>
        </w:rPr>
      </w:pPr>
      <w:r w:rsidRPr="00CF3358">
        <w:rPr>
          <w:b/>
          <w:u w:val="single"/>
        </w:rPr>
        <w:t>Drogowskazy informacyjne z tabliczkami z tabliczkami wizerunkowymi</w:t>
      </w:r>
    </w:p>
    <w:p w:rsidR="00D16840" w:rsidRPr="00272BCE" w:rsidRDefault="00D16840" w:rsidP="00DC321D">
      <w:pPr>
        <w:jc w:val="both"/>
      </w:pPr>
      <w:r w:rsidRPr="00272BCE">
        <w:t xml:space="preserve">Na drogowskazie w stylu rozgałęziającego się pnia zostaną rozmieszczone tabliczki </w:t>
      </w:r>
      <w:r>
        <w:t xml:space="preserve">wizerunkowe </w:t>
      </w:r>
      <w:r w:rsidRPr="00272BCE">
        <w:t xml:space="preserve">o charakterze informacyjno-kierunkowym. Ich zadaniem będzie orientacja odwiedzających w terenie oraz oznakowanie miejsc przystankowych istotnych z punktu widzenia dydaktycznej roli ścieżki. </w:t>
      </w:r>
    </w:p>
    <w:p w:rsidR="00D16840" w:rsidRPr="00C31828" w:rsidRDefault="00D16840" w:rsidP="00EB46D7">
      <w:pPr>
        <w:jc w:val="both"/>
        <w:rPr>
          <w:b/>
        </w:rPr>
      </w:pPr>
      <w:r w:rsidRPr="00C31828">
        <w:rPr>
          <w:b/>
        </w:rPr>
        <w:t>Lokalizacja</w:t>
      </w:r>
      <w:r>
        <w:rPr>
          <w:b/>
        </w:rPr>
        <w:t xml:space="preserve">: </w:t>
      </w:r>
      <w:r>
        <w:t>11 drogowskazów informacyjnych na ścieżkach.</w:t>
      </w:r>
    </w:p>
    <w:p w:rsidR="00D16840" w:rsidRPr="00CB1327" w:rsidRDefault="00D16840" w:rsidP="00EB46D7">
      <w:pPr>
        <w:jc w:val="both"/>
      </w:pPr>
      <w:r w:rsidRPr="00CB1327">
        <w:t>Ścieżka „Mokry Kozub” – 11 drogowskazów na przystankach: Początek ścieżki – obok tablicy informacyjnej - 1 szt. , Z biegiem rzeki – obok potoku 1 szt., odkrywka geologiczna – obok istniejących monolitów glebowych - 1 szt., U bram lasu 1 szt., Sięgając chmur – obok antresoli 1 szt., Leśna klasa – przy wejściu 1 szt., druga antresola – przy wejściu 1 szt., Drzewo życia – obok kłody 1 szt., Sekretnik skrzydlatego bractwa – obok schodów 1 szt., Zawoja Markowa – przy skręcie na Polankę odkrywców 1 szt., Zabi Staw – przy antresoli szt. 1</w:t>
      </w:r>
    </w:p>
    <w:p w:rsidR="00D16840" w:rsidRPr="00272BCE" w:rsidRDefault="00D16840" w:rsidP="00EB46D7">
      <w:pPr>
        <w:jc w:val="both"/>
      </w:pPr>
    </w:p>
    <w:p w:rsidR="00D16840" w:rsidRPr="00272BCE" w:rsidRDefault="00D16840" w:rsidP="00765C9B">
      <w:pPr>
        <w:jc w:val="center"/>
      </w:pPr>
      <w:r>
        <w:rPr>
          <w:noProof/>
          <w:lang w:eastAsia="pl-P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 o:spid="_x0000_i1025" type="#_x0000_t75" style="width:300pt;height:144.75pt;visibility:visible">
            <v:imagedata r:id="rId7" o:title=""/>
          </v:shape>
        </w:pict>
      </w:r>
    </w:p>
    <w:p w:rsidR="00D16840" w:rsidRPr="00272BCE" w:rsidRDefault="00D16840" w:rsidP="00EB46D7">
      <w:pPr>
        <w:jc w:val="both"/>
      </w:pPr>
    </w:p>
    <w:p w:rsidR="00D16840" w:rsidRPr="00CF3358" w:rsidRDefault="00D16840" w:rsidP="00CF3358">
      <w:pPr>
        <w:pStyle w:val="ListParagraph"/>
        <w:numPr>
          <w:ilvl w:val="0"/>
          <w:numId w:val="8"/>
        </w:numPr>
        <w:jc w:val="both"/>
        <w:rPr>
          <w:b/>
          <w:u w:val="single"/>
        </w:rPr>
      </w:pPr>
      <w:r w:rsidRPr="00CF3358">
        <w:rPr>
          <w:b/>
          <w:u w:val="single"/>
        </w:rPr>
        <w:t>Tablica informacyjna z mapą</w:t>
      </w:r>
    </w:p>
    <w:p w:rsidR="00D16840" w:rsidRDefault="00D16840" w:rsidP="00DC321D">
      <w:pPr>
        <w:jc w:val="both"/>
      </w:pPr>
      <w:r w:rsidRPr="00272BCE">
        <w:t xml:space="preserve">Na dwóch mocowanych w terenie drewnianych słupkach zamocowana zostanie tablica z drewna z kolorowym wydrukiem na blasze. Treści prezentowane na wydruku będą adekwatne do tematyki miejsca przestankowego. Dodatkowo słupki wyposażone zostaną w tabliczki informacyjne z numerem/nazwą przystanku i nawiązywać będą stylem do wyżej opisanych drogowskazów.  </w:t>
      </w:r>
    </w:p>
    <w:p w:rsidR="00D16840" w:rsidRPr="00384C53" w:rsidRDefault="00D16840" w:rsidP="00EB46D7">
      <w:pPr>
        <w:jc w:val="both"/>
        <w:rPr>
          <w:b/>
        </w:rPr>
      </w:pPr>
      <w:r w:rsidRPr="00C31828">
        <w:rPr>
          <w:b/>
        </w:rPr>
        <w:t>Lokalizacja</w:t>
      </w:r>
      <w:r>
        <w:rPr>
          <w:b/>
        </w:rPr>
        <w:t xml:space="preserve">: </w:t>
      </w:r>
      <w:r w:rsidRPr="00384C53">
        <w:rPr>
          <w:b/>
        </w:rPr>
        <w:t xml:space="preserve">2 szt. – Ścieżka „Mokry Kozub” - przy wejściu na ścieżkę, przystanek nr 1, </w:t>
      </w:r>
    </w:p>
    <w:p w:rsidR="00D16840" w:rsidRPr="00272BCE" w:rsidRDefault="00D16840" w:rsidP="00765C9B">
      <w:pPr>
        <w:jc w:val="center"/>
      </w:pPr>
      <w:r>
        <w:rPr>
          <w:noProof/>
          <w:lang w:eastAsia="pl-PL"/>
        </w:rPr>
        <w:pict>
          <v:shape id="Obraz 1" o:spid="_x0000_i1026" type="#_x0000_t75" style="width:297.75pt;height:153pt;visibility:visible">
            <v:imagedata r:id="rId8" o:title=""/>
          </v:shape>
        </w:pict>
      </w:r>
    </w:p>
    <w:p w:rsidR="00D16840" w:rsidRPr="00CF3358" w:rsidRDefault="00D16840" w:rsidP="00CF3358">
      <w:pPr>
        <w:pStyle w:val="ListParagraph"/>
        <w:numPr>
          <w:ilvl w:val="0"/>
          <w:numId w:val="8"/>
        </w:numPr>
        <w:jc w:val="both"/>
        <w:rPr>
          <w:b/>
          <w:u w:val="single"/>
        </w:rPr>
      </w:pPr>
      <w:r w:rsidRPr="00CF3358">
        <w:rPr>
          <w:b/>
          <w:u w:val="single"/>
        </w:rPr>
        <w:t xml:space="preserve">Wolnostojąca ławka ze zdobieniami, rzeźbiona </w:t>
      </w:r>
    </w:p>
    <w:p w:rsidR="00D16840" w:rsidRDefault="00D16840" w:rsidP="00EB46D7">
      <w:pPr>
        <w:jc w:val="both"/>
      </w:pPr>
      <w:r w:rsidRPr="00272BCE">
        <w:t xml:space="preserve">Wolnostojąca, mocowana w terenie drewniana ławka z oparciem. Na oparciu ławki zostanie wygrawerowana mapa. Będzie miał zadanie dydaktyczno-informacyjne. </w:t>
      </w:r>
    </w:p>
    <w:p w:rsidR="00D16840" w:rsidRDefault="00D16840" w:rsidP="00C31828">
      <w:pPr>
        <w:jc w:val="both"/>
      </w:pPr>
    </w:p>
    <w:p w:rsidR="00D16840" w:rsidRPr="00384C53" w:rsidRDefault="00D16840" w:rsidP="00765992">
      <w:pPr>
        <w:jc w:val="both"/>
        <w:rPr>
          <w:b/>
        </w:rPr>
      </w:pPr>
      <w:r w:rsidRPr="00C31828">
        <w:rPr>
          <w:b/>
        </w:rPr>
        <w:t>Lokalizacja</w:t>
      </w:r>
      <w:r>
        <w:rPr>
          <w:b/>
        </w:rPr>
        <w:t xml:space="preserve">: </w:t>
      </w:r>
      <w:r w:rsidRPr="00384C53">
        <w:rPr>
          <w:b/>
        </w:rPr>
        <w:t xml:space="preserve">1 szt. – Ścieżka „Mokry Kozub” - przy wejściu na ścieżkę, przystanek nr 1, </w:t>
      </w:r>
    </w:p>
    <w:p w:rsidR="00D16840" w:rsidRPr="00272BCE" w:rsidRDefault="00D16840" w:rsidP="00EB46D7">
      <w:pPr>
        <w:jc w:val="both"/>
      </w:pPr>
    </w:p>
    <w:p w:rsidR="00D16840" w:rsidRDefault="00D16840" w:rsidP="00765C9B">
      <w:pPr>
        <w:jc w:val="center"/>
      </w:pPr>
      <w:r w:rsidRPr="00BF06EE">
        <w:rPr>
          <w:rFonts w:ascii="Arial" w:hAnsi="Arial" w:cs="Arial"/>
          <w:b/>
          <w:noProof/>
          <w:lang w:eastAsia="pl-PL"/>
        </w:rPr>
        <w:pict>
          <v:shape id="_x0000_i1027" type="#_x0000_t75" alt="DSC01622" style="width:237.75pt;height:165.75pt;visibility:visible">
            <v:imagedata r:id="rId9" o:title=""/>
          </v:shape>
        </w:pict>
      </w:r>
    </w:p>
    <w:p w:rsidR="00D16840" w:rsidRPr="00272BCE" w:rsidRDefault="00D16840" w:rsidP="00EB46D7">
      <w:pPr>
        <w:jc w:val="both"/>
      </w:pPr>
    </w:p>
    <w:p w:rsidR="00D16840" w:rsidRPr="001D7B26" w:rsidRDefault="00D16840" w:rsidP="00CF3358">
      <w:pPr>
        <w:pStyle w:val="ListParagraph"/>
        <w:numPr>
          <w:ilvl w:val="0"/>
          <w:numId w:val="8"/>
        </w:numPr>
        <w:jc w:val="both"/>
        <w:rPr>
          <w:b/>
          <w:color w:val="000000"/>
          <w:u w:val="single"/>
        </w:rPr>
      </w:pPr>
      <w:r w:rsidRPr="001D7B26">
        <w:rPr>
          <w:b/>
          <w:color w:val="000000"/>
          <w:u w:val="single"/>
        </w:rPr>
        <w:t>Krąg dydaktyczny (amfiteatr ze sceną)</w:t>
      </w:r>
    </w:p>
    <w:p w:rsidR="00D16840" w:rsidRPr="001D7B26" w:rsidRDefault="00D16840" w:rsidP="00DC321D">
      <w:pPr>
        <w:jc w:val="both"/>
      </w:pPr>
      <w:r w:rsidRPr="001D7B26">
        <w:rPr>
          <w:color w:val="000000"/>
        </w:rPr>
        <w:t xml:space="preserve">Na trasie ścieżki zaplanowano miejsce przestankowe przeznaczone zarówno do odpoczynku, jak i prezentacji. Projektowane dwa ciągi ławek, tworzących dwa półokręgi o różnych  średnicach i wysokościach umożliwią interakcje z większą grupa osób (zajęcia dydaktyczne) na stosunkowo niewielkiej powierzchni. Zróżnicowanie wysokości siedzisk pozwoli na korzystanie z infrastruktury grupom różnowiekowym, a wolne miejsce w środku umożliwi łatwy dostęp dla osób na wózkach inwalidzkich. Drugą część okręgu zapełni podest, który pełnić będzie funkcję sceny rozumianej jako miejsca do wygłaszania komentarzy do przekazywanych treści i pogadanek. Miejsce to służyć będzie także prezentacji wybranych elementów przyrodniczych i kulturowych, tematycznie związanych z przebiegiem ścieżki nie tylko przez nauczyciela, edukatora czy przewodnika, ale także przez grupę osób - np. zespół realizujący na ścieżce dydaktycznej jedno zadania. </w:t>
      </w:r>
    </w:p>
    <w:p w:rsidR="00D16840" w:rsidRPr="001D7B26" w:rsidRDefault="00D16840" w:rsidP="00C31828">
      <w:pPr>
        <w:jc w:val="both"/>
        <w:rPr>
          <w:b/>
        </w:rPr>
      </w:pPr>
      <w:r w:rsidRPr="001D7B26">
        <w:rPr>
          <w:b/>
        </w:rPr>
        <w:t xml:space="preserve">Lokalizacja: </w:t>
      </w:r>
      <w:r w:rsidRPr="00384C53">
        <w:rPr>
          <w:b/>
        </w:rPr>
        <w:t xml:space="preserve">1 szt. – Ścieżka „Mokry Kozub” - przy wejściu na ścieżkę, przystanek nr 1, </w:t>
      </w:r>
    </w:p>
    <w:p w:rsidR="00D16840" w:rsidRPr="00384C53" w:rsidRDefault="00D16840" w:rsidP="00765C9B">
      <w:pPr>
        <w:jc w:val="center"/>
        <w:rPr>
          <w:b/>
        </w:rPr>
      </w:pPr>
      <w:r w:rsidRPr="00BF06EE">
        <w:rPr>
          <w:rFonts w:ascii="Arial" w:hAnsi="Arial" w:cs="Arial"/>
          <w:b/>
          <w:noProof/>
          <w:lang w:eastAsia="pl-PL"/>
        </w:rPr>
        <w:pict>
          <v:shape id="Obraz 46" o:spid="_x0000_i1028" type="#_x0000_t75" alt="DSC01632" style="width:224.25pt;height:176.25pt;visibility:visible">
            <v:imagedata r:id="rId10" o:title=""/>
          </v:shape>
        </w:pict>
      </w:r>
    </w:p>
    <w:p w:rsidR="00D16840" w:rsidRPr="00CB1327" w:rsidRDefault="00D16840" w:rsidP="00CB1327">
      <w:pPr>
        <w:pStyle w:val="ListParagraph"/>
        <w:numPr>
          <w:ilvl w:val="0"/>
          <w:numId w:val="8"/>
        </w:numPr>
        <w:jc w:val="both"/>
        <w:rPr>
          <w:b/>
          <w:color w:val="000000"/>
          <w:u w:val="single"/>
        </w:rPr>
      </w:pPr>
      <w:r w:rsidRPr="00CB1327">
        <w:rPr>
          <w:b/>
          <w:color w:val="000000"/>
          <w:u w:val="single"/>
        </w:rPr>
        <w:t>Ławka drewniana dydaktyczna</w:t>
      </w:r>
    </w:p>
    <w:p w:rsidR="00D16840" w:rsidRDefault="00D16840" w:rsidP="00DC321D">
      <w:pPr>
        <w:jc w:val="both"/>
      </w:pPr>
      <w:r w:rsidRPr="00272BCE">
        <w:rPr>
          <w:color w:val="000000"/>
        </w:rPr>
        <w:t xml:space="preserve">Poniżej zamieszczona fotografia obrazuje przykładową realizację ławki dydaktycznej. Jej zadaniem jest obok funkcji rekreacyjnej przekazanie krótkich i zwięzłych informacji w postaci haseł wyrzeźbionych na czole siedziska. </w:t>
      </w:r>
    </w:p>
    <w:p w:rsidR="00D16840" w:rsidRPr="00C31828" w:rsidRDefault="00D16840" w:rsidP="00EB46D7">
      <w:pPr>
        <w:jc w:val="both"/>
        <w:rPr>
          <w:b/>
        </w:rPr>
      </w:pPr>
      <w:r w:rsidRPr="00C31828">
        <w:rPr>
          <w:b/>
        </w:rPr>
        <w:t>Lokalizacja: 10 szt. – Ścieżka „Mokry Kozub” 6 sztuk przy przystanku „U bram lasu”, 4 szt. przy przystanku „Sekretnik skrzydlatego bractwa”.</w:t>
      </w:r>
    </w:p>
    <w:p w:rsidR="00D16840" w:rsidRDefault="00D16840" w:rsidP="00EB46D7">
      <w:pPr>
        <w:jc w:val="both"/>
      </w:pPr>
    </w:p>
    <w:p w:rsidR="00D16840" w:rsidRPr="00765C9B" w:rsidRDefault="00D16840" w:rsidP="00765C9B">
      <w:pPr>
        <w:jc w:val="center"/>
      </w:pPr>
      <w:r w:rsidRPr="00BF06EE">
        <w:rPr>
          <w:rFonts w:ascii="Arial" w:hAnsi="Arial" w:cs="Arial"/>
          <w:b/>
          <w:noProof/>
          <w:lang w:eastAsia="pl-PL"/>
        </w:rPr>
        <w:pict>
          <v:shape id="Obraz 43" o:spid="_x0000_i1029" type="#_x0000_t75" alt="DSC01626" style="width:4in;height:111pt;visibility:visible">
            <v:imagedata r:id="rId11" o:title=""/>
          </v:shape>
        </w:pict>
      </w:r>
    </w:p>
    <w:p w:rsidR="00D16840" w:rsidRPr="00CB1327" w:rsidRDefault="00D16840" w:rsidP="00CB1327">
      <w:pPr>
        <w:pStyle w:val="ListParagraph"/>
        <w:numPr>
          <w:ilvl w:val="0"/>
          <w:numId w:val="8"/>
        </w:numPr>
        <w:jc w:val="both"/>
        <w:rPr>
          <w:b/>
          <w:color w:val="000000"/>
          <w:u w:val="single"/>
        </w:rPr>
      </w:pPr>
      <w:r w:rsidRPr="00CB1327">
        <w:rPr>
          <w:b/>
          <w:color w:val="000000"/>
          <w:u w:val="single"/>
        </w:rPr>
        <w:t>Pomoc dydaktyczna - lekcja dendrologii</w:t>
      </w:r>
    </w:p>
    <w:p w:rsidR="00D16840" w:rsidRDefault="00D16840" w:rsidP="00EB46D7">
      <w:pPr>
        <w:jc w:val="both"/>
        <w:rPr>
          <w:color w:val="000000"/>
        </w:rPr>
      </w:pPr>
      <w:r w:rsidRPr="002956B0">
        <w:rPr>
          <w:color w:val="000000"/>
        </w:rPr>
        <w:t>Proponowany</w:t>
      </w:r>
      <w:r>
        <w:rPr>
          <w:color w:val="000000"/>
        </w:rPr>
        <w:t xml:space="preserve"> do zakupu i montażu w terenie element infrastruktury dydaktycznej, towarzyszącej biegowi ścieżki prezentuje zagadnienia związane ze wzrostem i rozmiarami drzewa w odniesieniu do wydarzeń historycznych. Stanowi to bardzo trafne połączenie dwóch wątków - przyrodniczego i historycznego, co w przypadku omawianej ścieżki jest niezwykle istotne. Prezentowany element dydaktyczny jest dostępny w sprzedaży i możliwy do zmodyfikowania zgodnie z wydarzeniami historycznymi terenu Podbabiogórza. Jego charakter doskonale wpisuje się w charakter planowanej ścieżki. </w:t>
      </w:r>
    </w:p>
    <w:p w:rsidR="00D16840" w:rsidRPr="00384C53" w:rsidRDefault="00D16840" w:rsidP="00F651E0">
      <w:pPr>
        <w:jc w:val="both"/>
        <w:rPr>
          <w:b/>
        </w:rPr>
      </w:pPr>
      <w:r w:rsidRPr="00C31828">
        <w:rPr>
          <w:b/>
        </w:rPr>
        <w:t>Lokalizacja</w:t>
      </w:r>
      <w:r>
        <w:rPr>
          <w:b/>
        </w:rPr>
        <w:t xml:space="preserve">: </w:t>
      </w:r>
      <w:r w:rsidRPr="00384C53">
        <w:rPr>
          <w:b/>
        </w:rPr>
        <w:t xml:space="preserve">1 szt. – Ścieżka „Mokry Kozub” </w:t>
      </w:r>
      <w:r>
        <w:rPr>
          <w:b/>
        </w:rPr>
        <w:t>–przystanek „U bram lasu” nr 3</w:t>
      </w:r>
      <w:r w:rsidRPr="00384C53">
        <w:rPr>
          <w:b/>
        </w:rPr>
        <w:t xml:space="preserve">, </w:t>
      </w:r>
    </w:p>
    <w:p w:rsidR="00D16840" w:rsidRPr="000475E6" w:rsidRDefault="00D16840" w:rsidP="00EB46D7">
      <w:pPr>
        <w:jc w:val="both"/>
        <w:rPr>
          <w:color w:val="000000"/>
          <w:u w:val="single"/>
        </w:rPr>
      </w:pPr>
    </w:p>
    <w:p w:rsidR="00D16840" w:rsidRDefault="00D16840" w:rsidP="00765C9B">
      <w:pPr>
        <w:jc w:val="center"/>
        <w:rPr>
          <w:color w:val="000000"/>
        </w:rPr>
      </w:pPr>
      <w:r w:rsidRPr="00BF06EE">
        <w:rPr>
          <w:noProof/>
          <w:color w:val="000000"/>
          <w:lang w:eastAsia="pl-PL"/>
        </w:rPr>
        <w:pict>
          <v:shape id="_x0000_i1030" type="#_x0000_t75" style="width:186pt;height:198pt;visibility:visible">
            <v:imagedata r:id="rId12" o:title=""/>
          </v:shape>
        </w:pict>
      </w:r>
    </w:p>
    <w:p w:rsidR="00D16840" w:rsidRPr="00CB1327" w:rsidRDefault="00D16840" w:rsidP="00CB1327">
      <w:pPr>
        <w:pStyle w:val="ListParagraph"/>
        <w:numPr>
          <w:ilvl w:val="0"/>
          <w:numId w:val="8"/>
        </w:numPr>
        <w:jc w:val="both"/>
        <w:rPr>
          <w:b/>
          <w:color w:val="000000"/>
          <w:u w:val="single"/>
        </w:rPr>
      </w:pPr>
      <w:r w:rsidRPr="00CB1327">
        <w:rPr>
          <w:b/>
          <w:color w:val="000000"/>
          <w:u w:val="single"/>
        </w:rPr>
        <w:t>Pomoc dydaktyczna - tablica</w:t>
      </w:r>
    </w:p>
    <w:p w:rsidR="00D16840" w:rsidRDefault="00D16840" w:rsidP="00EB46D7">
      <w:pPr>
        <w:jc w:val="both"/>
      </w:pPr>
      <w:r>
        <w:rPr>
          <w:color w:val="000000"/>
        </w:rPr>
        <w:t xml:space="preserve">Przedstawiona poniżej przykładowa tablica informacyjna zostanie zamontowana na istniejącej już platformie dydaktycznej. Dzięki wyniesieniu na pewną wysokość stanowić będzie niezwykle cenny element informacyjny. Usytuowanie tablicy w narożniku barierek ochronnych na platformie pozwoli na skomentowanie roztaczającego się widoku. Obserwacja wyższych warstw lasu - strefy gałęzi i koron drzew jest możliwa jedynie z platformy, a tablica umieszczona w jej narożniku doskonale spełnia rolę informacyjne i dydaktyczne. </w:t>
      </w:r>
      <w:r>
        <w:t>Rysunek poglądowy przedstawia przykładowe rozwiązanie, całość może ulec zmianom.</w:t>
      </w:r>
    </w:p>
    <w:p w:rsidR="00D16840" w:rsidRPr="00765C9B" w:rsidRDefault="00D16840" w:rsidP="00EB46D7">
      <w:pPr>
        <w:jc w:val="both"/>
        <w:rPr>
          <w:b/>
        </w:rPr>
      </w:pPr>
      <w:r w:rsidRPr="00F651E0">
        <w:rPr>
          <w:b/>
          <w:color w:val="000000"/>
        </w:rPr>
        <w:t xml:space="preserve">Lokalizacja: </w:t>
      </w:r>
      <w:r w:rsidRPr="00F651E0">
        <w:rPr>
          <w:b/>
        </w:rPr>
        <w:t xml:space="preserve">1 szt. – Ścieżka „Mokry Kozub” – istniejące antresole 1 i 2, </w:t>
      </w:r>
    </w:p>
    <w:p w:rsidR="00D16840" w:rsidRDefault="00D16840" w:rsidP="00765C9B">
      <w:pPr>
        <w:jc w:val="center"/>
        <w:rPr>
          <w:color w:val="000000"/>
        </w:rPr>
      </w:pPr>
      <w:r>
        <w:rPr>
          <w:noProof/>
          <w:lang w:eastAsia="pl-PL"/>
        </w:rPr>
        <w:pict>
          <v:shape id="Obraz 76" o:spid="_x0000_i1031" type="#_x0000_t75" alt="Znalezione obrazy dla zapytania educational benches w national park" style="width:196.5pt;height:147pt;visibility:visible">
            <v:imagedata r:id="rId13" o:title=""/>
          </v:shape>
        </w:pict>
      </w:r>
    </w:p>
    <w:p w:rsidR="00D16840" w:rsidRDefault="00D16840" w:rsidP="00765C9B">
      <w:pPr>
        <w:jc w:val="center"/>
        <w:rPr>
          <w:color w:val="000000"/>
        </w:rPr>
      </w:pPr>
    </w:p>
    <w:p w:rsidR="00D16840" w:rsidRPr="00CB1327" w:rsidRDefault="00D16840" w:rsidP="00CB1327">
      <w:pPr>
        <w:pStyle w:val="ListParagraph"/>
        <w:numPr>
          <w:ilvl w:val="0"/>
          <w:numId w:val="8"/>
        </w:numPr>
        <w:jc w:val="both"/>
        <w:rPr>
          <w:b/>
          <w:color w:val="000000"/>
          <w:u w:val="single"/>
        </w:rPr>
      </w:pPr>
      <w:r w:rsidRPr="00CB1327">
        <w:rPr>
          <w:b/>
          <w:color w:val="000000"/>
          <w:u w:val="single"/>
        </w:rPr>
        <w:t xml:space="preserve">Mównica do leśnej klasy </w:t>
      </w:r>
    </w:p>
    <w:p w:rsidR="00D16840" w:rsidRDefault="00D16840" w:rsidP="00EB46D7">
      <w:pPr>
        <w:jc w:val="both"/>
        <w:rPr>
          <w:color w:val="000000"/>
        </w:rPr>
      </w:pPr>
      <w:r>
        <w:rPr>
          <w:color w:val="000000"/>
        </w:rPr>
        <w:t>Jednym z miejsc przystankowych jest tzw. "leśna klasa", w której oprócz ławek znajduje się także mównica - miejsce dla nauczyciela, przewodnika czy edukatora. Mównica wykonana jest w całości z drewna. Posiada nachylony blat umożliwiający położenie notatek, instrukcji wykonywania zadań, książki itp. Element idealnie wpasowuje się klimat lasu i leśnej klasy i zostanie wykonany na zamówienie zgodnie z zamieszczonym niżej schematem.</w:t>
      </w:r>
    </w:p>
    <w:p w:rsidR="00D16840" w:rsidRPr="00F651E0" w:rsidRDefault="00D16840" w:rsidP="00EB46D7">
      <w:pPr>
        <w:jc w:val="both"/>
        <w:rPr>
          <w:b/>
        </w:rPr>
      </w:pPr>
      <w:r w:rsidRPr="00F651E0">
        <w:rPr>
          <w:b/>
          <w:color w:val="000000"/>
        </w:rPr>
        <w:t xml:space="preserve">Lokalizacja: </w:t>
      </w:r>
      <w:r w:rsidRPr="00F651E0">
        <w:rPr>
          <w:b/>
        </w:rPr>
        <w:t xml:space="preserve">1 szt. – Ścieżka „Mokry Kozub” – „Leśna klasa”. </w:t>
      </w:r>
    </w:p>
    <w:p w:rsidR="00D16840" w:rsidRPr="00711BD4" w:rsidRDefault="00D16840" w:rsidP="00EB46D7">
      <w:pPr>
        <w:jc w:val="both"/>
        <w:rPr>
          <w:color w:val="000000"/>
        </w:rPr>
      </w:pPr>
    </w:p>
    <w:p w:rsidR="00D16840" w:rsidRDefault="00D16840" w:rsidP="00765C9B">
      <w:pPr>
        <w:jc w:val="center"/>
        <w:rPr>
          <w:color w:val="000000"/>
        </w:rPr>
      </w:pPr>
      <w:r>
        <w:rPr>
          <w:noProof/>
          <w:lang w:eastAsia="pl-PL"/>
        </w:rPr>
        <w:pict>
          <v:shape id="Obraz 18" o:spid="_x0000_i1032" type="#_x0000_t75" style="width:235.5pt;height:203.25pt;visibility:visible">
            <v:imagedata r:id="rId14" o:title=""/>
          </v:shape>
        </w:pict>
      </w:r>
    </w:p>
    <w:p w:rsidR="00D16840" w:rsidRPr="00EE2AB8" w:rsidRDefault="00D16840" w:rsidP="00EB46D7">
      <w:pPr>
        <w:jc w:val="both"/>
        <w:rPr>
          <w:color w:val="000000"/>
        </w:rPr>
      </w:pPr>
    </w:p>
    <w:p w:rsidR="00D16840" w:rsidRPr="00CB1327" w:rsidRDefault="00D16840" w:rsidP="00CB1327">
      <w:pPr>
        <w:pStyle w:val="ListParagraph"/>
        <w:numPr>
          <w:ilvl w:val="0"/>
          <w:numId w:val="8"/>
        </w:numPr>
        <w:jc w:val="both"/>
        <w:rPr>
          <w:b/>
          <w:color w:val="000000"/>
          <w:u w:val="single"/>
        </w:rPr>
      </w:pPr>
      <w:r w:rsidRPr="00CB1327">
        <w:rPr>
          <w:b/>
          <w:color w:val="000000"/>
          <w:u w:val="single"/>
        </w:rPr>
        <w:t>Pomoc dydaktyczna - opowieści kredą</w:t>
      </w:r>
    </w:p>
    <w:p w:rsidR="00D16840" w:rsidRDefault="00D16840" w:rsidP="00EB46D7">
      <w:pPr>
        <w:jc w:val="both"/>
        <w:rPr>
          <w:color w:val="000000"/>
        </w:rPr>
      </w:pPr>
      <w:r>
        <w:rPr>
          <w:color w:val="000000"/>
        </w:rPr>
        <w:t xml:space="preserve">Nieodzownym wyposażeniem klasy jest tablica. W ramach realizacji projektu zamierza się zakupić i zamontować w terenie tablicę umożliwiającą pisanie kredą. Tablica wykonana jest z drewna, a powierzchnia przystosowana do wielokrotnego rysowania kredą szkolną. Tablicę można zakupić jako pojedynczy element wyposażenia - stanowi standardową ofertę firm zajmujących się tego typu infrastrukturą. Dzięki zastosowanym materiałom tablica wpisuje się w charakter lasu i biegnącej nim ścieżki dydaktycznej. </w:t>
      </w:r>
    </w:p>
    <w:p w:rsidR="00D16840" w:rsidRPr="00765C9B" w:rsidRDefault="00D16840" w:rsidP="00EB46D7">
      <w:pPr>
        <w:jc w:val="both"/>
        <w:rPr>
          <w:b/>
        </w:rPr>
      </w:pPr>
      <w:r w:rsidRPr="00F651E0">
        <w:rPr>
          <w:b/>
          <w:color w:val="000000"/>
        </w:rPr>
        <w:t xml:space="preserve">Lokalizacja: </w:t>
      </w:r>
      <w:r w:rsidRPr="00F651E0">
        <w:rPr>
          <w:b/>
        </w:rPr>
        <w:t xml:space="preserve">1 szt. – Ścieżka „Mokry Kozub” – „Leśna klasa”. </w:t>
      </w:r>
    </w:p>
    <w:p w:rsidR="00D16840" w:rsidRPr="00765C9B" w:rsidRDefault="00D16840" w:rsidP="00765C9B">
      <w:pPr>
        <w:jc w:val="center"/>
        <w:rPr>
          <w:color w:val="000000"/>
        </w:rPr>
      </w:pPr>
      <w:r w:rsidRPr="00BF06EE">
        <w:rPr>
          <w:noProof/>
          <w:color w:val="000000"/>
          <w:lang w:eastAsia="pl-PL"/>
        </w:rPr>
        <w:pict>
          <v:shape id="Obraz 4" o:spid="_x0000_i1033" type="#_x0000_t75" style="width:171pt;height:161.25pt;visibility:visible">
            <v:imagedata r:id="rId15" o:title=""/>
          </v:shape>
        </w:pict>
      </w:r>
    </w:p>
    <w:p w:rsidR="00D16840" w:rsidRPr="00CB1327" w:rsidRDefault="00D16840" w:rsidP="00CB1327">
      <w:pPr>
        <w:pStyle w:val="ListParagraph"/>
        <w:numPr>
          <w:ilvl w:val="0"/>
          <w:numId w:val="8"/>
        </w:numPr>
        <w:jc w:val="both"/>
        <w:rPr>
          <w:b/>
          <w:color w:val="000000"/>
          <w:u w:val="single"/>
        </w:rPr>
      </w:pPr>
      <w:r w:rsidRPr="00CB1327">
        <w:rPr>
          <w:b/>
          <w:color w:val="000000"/>
          <w:u w:val="single"/>
        </w:rPr>
        <w:t>Ławostoły „Leśna klasa”</w:t>
      </w:r>
    </w:p>
    <w:p w:rsidR="00D16840" w:rsidRDefault="00D16840" w:rsidP="00EB46D7">
      <w:pPr>
        <w:jc w:val="both"/>
        <w:rPr>
          <w:color w:val="000000"/>
        </w:rPr>
      </w:pPr>
      <w:r>
        <w:rPr>
          <w:color w:val="000000"/>
        </w:rPr>
        <w:t>Elementem wyposażenia leśnej klasy są ławki z siedziskami, dla ułatwienia nazwane ławostołami.  Na jeden ławostół składa się siedzisko z oparciem oraz ławka imitująca dawną ławę szkolną. Elementy wykonane będą z drewna według niżej zamieszczonego schematu oraz dostarczone i zamontowane trwale w lesie w odpowiedniej lokalizacji. Wysokość siedziska i blatu są tak dopasowane, aby umożliwiły korzystanie z nich zarówno dzieciom, jak i osobom starszym. Zastosowany materiał "nie kłóci" się z otoczeniem i doskonale uzupełnia w jedną całość "leśną klasę"</w:t>
      </w:r>
    </w:p>
    <w:p w:rsidR="00D16840" w:rsidRPr="00F651E0" w:rsidRDefault="00D16840" w:rsidP="00EB46D7">
      <w:pPr>
        <w:jc w:val="both"/>
        <w:rPr>
          <w:b/>
        </w:rPr>
      </w:pPr>
      <w:r w:rsidRPr="00F651E0">
        <w:rPr>
          <w:b/>
          <w:color w:val="000000"/>
        </w:rPr>
        <w:t>Lokalizacja:</w:t>
      </w:r>
      <w:r w:rsidRPr="00F651E0">
        <w:rPr>
          <w:b/>
        </w:rPr>
        <w:t xml:space="preserve">11 szt. – Ścieżka „Mokry Kozub” – „Leśna klasa”. </w:t>
      </w:r>
    </w:p>
    <w:p w:rsidR="00D16840" w:rsidRPr="00272BCE" w:rsidRDefault="00D16840" w:rsidP="00EB46D7">
      <w:pPr>
        <w:jc w:val="both"/>
        <w:rPr>
          <w:color w:val="000000"/>
        </w:rPr>
      </w:pPr>
    </w:p>
    <w:p w:rsidR="00D16840" w:rsidRPr="00272BCE" w:rsidRDefault="00D16840" w:rsidP="00765C9B">
      <w:pPr>
        <w:jc w:val="center"/>
        <w:rPr>
          <w:color w:val="000000"/>
        </w:rPr>
      </w:pPr>
      <w:r>
        <w:rPr>
          <w:noProof/>
          <w:lang w:eastAsia="pl-PL"/>
        </w:rPr>
        <w:pict>
          <v:shape id="Obraz 22" o:spid="_x0000_i1034" type="#_x0000_t75" style="width:311.25pt;height:177.75pt;visibility:visible">
            <v:imagedata r:id="rId16" o:title=""/>
          </v:shape>
        </w:pict>
      </w:r>
    </w:p>
    <w:p w:rsidR="00D16840" w:rsidRPr="00630A1F" w:rsidRDefault="00D16840" w:rsidP="00630A1F">
      <w:pPr>
        <w:pStyle w:val="ListParagraph"/>
        <w:numPr>
          <w:ilvl w:val="0"/>
          <w:numId w:val="8"/>
        </w:numPr>
        <w:jc w:val="both"/>
        <w:rPr>
          <w:b/>
          <w:color w:val="000000"/>
          <w:u w:val="single"/>
        </w:rPr>
      </w:pPr>
      <w:r w:rsidRPr="00630A1F">
        <w:rPr>
          <w:b/>
          <w:color w:val="000000"/>
          <w:u w:val="single"/>
        </w:rPr>
        <w:t>Leśna brama</w:t>
      </w:r>
    </w:p>
    <w:p w:rsidR="00D16840" w:rsidRDefault="00D16840" w:rsidP="00EB46D7">
      <w:pPr>
        <w:jc w:val="both"/>
        <w:rPr>
          <w:color w:val="000000"/>
          <w:u w:val="single"/>
        </w:rPr>
      </w:pPr>
      <w:r w:rsidRPr="001741A3">
        <w:rPr>
          <w:color w:val="000000"/>
        </w:rPr>
        <w:t>Na trasie ścieżki</w:t>
      </w:r>
      <w:r>
        <w:rPr>
          <w:color w:val="000000"/>
        </w:rPr>
        <w:t xml:space="preserve"> w ramach modernizacji zaplanowano zamontowanie infrastruktury imitującej drewnianą bramę zbudowaną z dwóch pni drzew. Brama ma stanowić symbol przejścia pomiędzy ekosystemem leśnym a terenem otwartym – polem lub łąką. Brama będzie sygnalizować jeden z punktów przestankowych na ścieżce, w którym uwaga zwrócona zostanie na strefę ekotonową ( ta i inne kwestie przyrodnicze zostaną przybliżone odwiedzającym w jednej z publikacji – folderze/ulotce z mapą). </w:t>
      </w:r>
    </w:p>
    <w:p w:rsidR="00D16840" w:rsidRDefault="00D16840" w:rsidP="00EB46D7">
      <w:pPr>
        <w:jc w:val="both"/>
        <w:rPr>
          <w:b/>
        </w:rPr>
      </w:pPr>
      <w:r w:rsidRPr="00F651E0">
        <w:rPr>
          <w:b/>
          <w:color w:val="000000"/>
        </w:rPr>
        <w:t xml:space="preserve">Lokalizacja: </w:t>
      </w:r>
      <w:r w:rsidRPr="00F651E0">
        <w:rPr>
          <w:b/>
        </w:rPr>
        <w:t xml:space="preserve">1 szt. – Ścieżka „Mokry Kozub” – przystanek </w:t>
      </w:r>
      <w:r>
        <w:rPr>
          <w:b/>
        </w:rPr>
        <w:t xml:space="preserve">nr 3 </w:t>
      </w:r>
      <w:r w:rsidRPr="00F651E0">
        <w:rPr>
          <w:b/>
        </w:rPr>
        <w:t>„</w:t>
      </w:r>
      <w:r>
        <w:rPr>
          <w:b/>
        </w:rPr>
        <w:t>U bram lasu</w:t>
      </w:r>
      <w:r w:rsidRPr="00F651E0">
        <w:rPr>
          <w:b/>
        </w:rPr>
        <w:t>”. (istniejący)</w:t>
      </w:r>
    </w:p>
    <w:p w:rsidR="00D16840" w:rsidRDefault="00D16840" w:rsidP="00EB46D7">
      <w:pPr>
        <w:jc w:val="both"/>
        <w:rPr>
          <w:color w:val="000000"/>
          <w:u w:val="single"/>
        </w:rPr>
      </w:pPr>
    </w:p>
    <w:p w:rsidR="00D16840" w:rsidRPr="00630A1F" w:rsidRDefault="00D16840" w:rsidP="00630A1F">
      <w:pPr>
        <w:pStyle w:val="ListParagraph"/>
        <w:numPr>
          <w:ilvl w:val="0"/>
          <w:numId w:val="8"/>
        </w:numPr>
        <w:jc w:val="both"/>
        <w:rPr>
          <w:b/>
          <w:color w:val="000000"/>
          <w:u w:val="single"/>
        </w:rPr>
      </w:pPr>
      <w:r w:rsidRPr="00630A1F">
        <w:rPr>
          <w:b/>
          <w:color w:val="000000"/>
          <w:u w:val="single"/>
        </w:rPr>
        <w:t>Pomoc dydaktyczna  - skrzydlate bractwo</w:t>
      </w:r>
    </w:p>
    <w:p w:rsidR="00D16840" w:rsidRDefault="00D16840" w:rsidP="00EB46D7">
      <w:pPr>
        <w:jc w:val="both"/>
        <w:rPr>
          <w:color w:val="000000"/>
        </w:rPr>
      </w:pPr>
      <w:r>
        <w:rPr>
          <w:color w:val="000000"/>
        </w:rPr>
        <w:t xml:space="preserve">Na trasie ścieżki, w miejscu przystankowym dedykowanym zagadnieniom ornitologicznym planuje się zamontowanie tablicy dydaktycznej. Tablica obrazować będzie różne typy ptasich budek lęgowych, a tym samym uczyć o różnorodności świata ptaków i odmienności ich wymagań bytowych. Drewniana tablica zostanie trwale zamontowana w terenie. Dzięki prezentowanym treściom stanowić będzie ważny dydaktyczny element infrastruktury ścieżki. Przedstawiona poniżej tablica stanowi typowy element oferty firm produkujących pomoce dydaktyczne. </w:t>
      </w:r>
    </w:p>
    <w:p w:rsidR="00D16840" w:rsidRPr="00765C9B" w:rsidRDefault="00D16840" w:rsidP="00EB46D7">
      <w:pPr>
        <w:jc w:val="both"/>
        <w:rPr>
          <w:b/>
        </w:rPr>
      </w:pPr>
      <w:r w:rsidRPr="00F651E0">
        <w:rPr>
          <w:b/>
          <w:color w:val="000000"/>
        </w:rPr>
        <w:t xml:space="preserve">Lokalizacja: </w:t>
      </w:r>
      <w:r w:rsidRPr="00F651E0">
        <w:rPr>
          <w:b/>
        </w:rPr>
        <w:t xml:space="preserve">1 szt. – Ścieżka „Mokry Kozub” – przystanek „Sekretnik skrzydlatego bractwa” (istniejący). </w:t>
      </w:r>
    </w:p>
    <w:p w:rsidR="00D16840" w:rsidRDefault="00D16840" w:rsidP="00765C9B">
      <w:pPr>
        <w:jc w:val="center"/>
        <w:rPr>
          <w:color w:val="000000"/>
        </w:rPr>
      </w:pPr>
      <w:r w:rsidRPr="00BF06EE">
        <w:rPr>
          <w:noProof/>
          <w:color w:val="000000"/>
          <w:lang w:eastAsia="pl-PL"/>
        </w:rPr>
        <w:pict>
          <v:shape id="Obraz 5" o:spid="_x0000_i1035" type="#_x0000_t75" style="width:179.25pt;height:159.75pt;visibility:visible">
            <v:imagedata r:id="rId17" o:title=""/>
          </v:shape>
        </w:pict>
      </w:r>
    </w:p>
    <w:p w:rsidR="00D16840" w:rsidRDefault="00D16840" w:rsidP="00765C9B">
      <w:pPr>
        <w:jc w:val="center"/>
        <w:rPr>
          <w:color w:val="000000"/>
        </w:rPr>
      </w:pPr>
    </w:p>
    <w:p w:rsidR="00D16840" w:rsidRPr="00630A1F" w:rsidRDefault="00D16840" w:rsidP="00630A1F">
      <w:pPr>
        <w:pStyle w:val="ListParagraph"/>
        <w:numPr>
          <w:ilvl w:val="0"/>
          <w:numId w:val="8"/>
        </w:numPr>
        <w:jc w:val="both"/>
        <w:rPr>
          <w:b/>
          <w:color w:val="000000"/>
          <w:u w:val="single"/>
        </w:rPr>
      </w:pPr>
      <w:r w:rsidRPr="00630A1F">
        <w:rPr>
          <w:b/>
          <w:color w:val="000000"/>
          <w:u w:val="single"/>
        </w:rPr>
        <w:t>Pomoc dydaktyczna - owoce leśne</w:t>
      </w:r>
    </w:p>
    <w:p w:rsidR="00D16840" w:rsidRDefault="00D16840" w:rsidP="00EB46D7">
      <w:pPr>
        <w:jc w:val="both"/>
        <w:rPr>
          <w:color w:val="000000"/>
        </w:rPr>
      </w:pPr>
      <w:r>
        <w:rPr>
          <w:color w:val="000000"/>
        </w:rPr>
        <w:t>Z uwagi na charakter ścieżki i przebieg istotne jest poruszenie na jej trasie wielu zagadnień leśnych. Proponowana poniżej do zakupu i montażu w terenie tablica poświęcona jest owocom lasu. Łączy w sobie nie tylko element dydaktyczny i informacyjny, ale także zabawowy. Dzięki zaproponowanym rozwiązaniom wymaga od odbiorcy pewnej aktywności. Przeznaczona jest głównie dla młodych odbiorców, ale nie wyklucza wykorzystania przez osoby dorosłe.</w:t>
      </w:r>
    </w:p>
    <w:p w:rsidR="00D16840" w:rsidRPr="00765C9B" w:rsidRDefault="00D16840" w:rsidP="00EB46D7">
      <w:pPr>
        <w:jc w:val="both"/>
        <w:rPr>
          <w:b/>
        </w:rPr>
      </w:pPr>
      <w:r w:rsidRPr="00F651E0">
        <w:rPr>
          <w:b/>
          <w:color w:val="000000"/>
        </w:rPr>
        <w:t xml:space="preserve">Lokalizacja: </w:t>
      </w:r>
      <w:r w:rsidRPr="00F651E0">
        <w:rPr>
          <w:b/>
        </w:rPr>
        <w:t>1 szt. – Śc</w:t>
      </w:r>
      <w:r>
        <w:rPr>
          <w:b/>
        </w:rPr>
        <w:t xml:space="preserve">ieżka „Mokry Kozub” – na wysokości drewnianej – istniejącej dylinki. </w:t>
      </w:r>
    </w:p>
    <w:p w:rsidR="00D16840" w:rsidRPr="00272BCE" w:rsidRDefault="00D16840" w:rsidP="00765C9B">
      <w:pPr>
        <w:jc w:val="center"/>
      </w:pPr>
      <w:r>
        <w:rPr>
          <w:noProof/>
          <w:lang w:eastAsia="pl-PL"/>
        </w:rPr>
        <w:pict>
          <v:shape id="Obraz 6" o:spid="_x0000_i1036" type="#_x0000_t75" style="width:148.5pt;height:187.5pt;visibility:visible">
            <v:imagedata r:id="rId18" o:title=""/>
          </v:shape>
        </w:pict>
      </w:r>
    </w:p>
    <w:p w:rsidR="00D16840" w:rsidRDefault="00D16840" w:rsidP="00EB46D7">
      <w:pPr>
        <w:jc w:val="both"/>
        <w:rPr>
          <w:u w:val="single"/>
        </w:rPr>
      </w:pPr>
    </w:p>
    <w:p w:rsidR="00D16840" w:rsidRDefault="00D16840" w:rsidP="00630A1F">
      <w:pPr>
        <w:pStyle w:val="ListParagraph"/>
        <w:numPr>
          <w:ilvl w:val="0"/>
          <w:numId w:val="8"/>
        </w:numPr>
        <w:jc w:val="both"/>
      </w:pPr>
      <w:r w:rsidRPr="00630A1F">
        <w:rPr>
          <w:b/>
          <w:u w:val="single"/>
        </w:rPr>
        <w:t xml:space="preserve">Słupki „pieńki” dydaktyczne </w:t>
      </w:r>
    </w:p>
    <w:p w:rsidR="00D16840" w:rsidRPr="00272BCE" w:rsidRDefault="00D16840" w:rsidP="00C241E0">
      <w:pPr>
        <w:jc w:val="both"/>
      </w:pPr>
      <w:r>
        <w:t xml:space="preserve">Elementem aktywizującym zwiedzających będą także słupki dydaktyczne. Zgodnie z założeniami, w terenie na trasie ścieżki, słupki wyznaczać będą miejsca przestankowe, w których zalecane jest zatrzymanie się. Tematyka danego punktu przestankowego zostanie zaprezentowana na słupku dydaktycznym i będzie odmienna w każdym z punktów. </w:t>
      </w:r>
    </w:p>
    <w:p w:rsidR="00D16840" w:rsidRPr="00B91EAB" w:rsidRDefault="00D16840" w:rsidP="00EB46D7">
      <w:pPr>
        <w:jc w:val="both"/>
        <w:rPr>
          <w:b/>
        </w:rPr>
      </w:pPr>
      <w:r w:rsidRPr="00C31828">
        <w:rPr>
          <w:b/>
        </w:rPr>
        <w:t>Lokalizacja</w:t>
      </w:r>
      <w:r>
        <w:rPr>
          <w:b/>
        </w:rPr>
        <w:t xml:space="preserve">: </w:t>
      </w:r>
      <w:r w:rsidRPr="00B91EAB">
        <w:rPr>
          <w:b/>
        </w:rPr>
        <w:t xml:space="preserve">15 szt. – Ścieżka „Mokry Kozub” – Pomoce zostaną umieszczone w regularnych odstępach ok. 90 metrów. </w:t>
      </w:r>
    </w:p>
    <w:p w:rsidR="00D16840" w:rsidRPr="00272BCE" w:rsidRDefault="00D16840" w:rsidP="00765C9B">
      <w:pPr>
        <w:jc w:val="center"/>
      </w:pPr>
      <w:r w:rsidRPr="00BF06EE">
        <w:rPr>
          <w:rFonts w:ascii="Arial" w:hAnsi="Arial" w:cs="Arial"/>
          <w:b/>
          <w:noProof/>
          <w:lang w:eastAsia="pl-PL"/>
        </w:rPr>
        <w:pict>
          <v:shape id="_x0000_i1037" type="#_x0000_t75" alt="DSC01628" style="width:192pt;height:189.75pt;visibility:visible">
            <v:imagedata r:id="rId19" o:title=""/>
          </v:shape>
        </w:pict>
      </w:r>
    </w:p>
    <w:p w:rsidR="00D16840" w:rsidRPr="00272BCE" w:rsidRDefault="00D16840" w:rsidP="00EB46D7">
      <w:pPr>
        <w:jc w:val="both"/>
      </w:pPr>
    </w:p>
    <w:p w:rsidR="00D16840" w:rsidRPr="00630A1F" w:rsidRDefault="00D16840" w:rsidP="00630A1F">
      <w:pPr>
        <w:pStyle w:val="ListParagraph"/>
        <w:numPr>
          <w:ilvl w:val="0"/>
          <w:numId w:val="8"/>
        </w:numPr>
        <w:jc w:val="both"/>
        <w:rPr>
          <w:b/>
          <w:u w:val="single"/>
        </w:rPr>
      </w:pPr>
      <w:r w:rsidRPr="00630A1F">
        <w:rPr>
          <w:b/>
          <w:u w:val="single"/>
        </w:rPr>
        <w:t>Elementy drewniane wraz z tabliczką (przystanek martwe drewno – kłoda)</w:t>
      </w:r>
    </w:p>
    <w:p w:rsidR="00D16840" w:rsidRDefault="00D16840" w:rsidP="00EB46D7">
      <w:pPr>
        <w:jc w:val="both"/>
      </w:pPr>
      <w:r>
        <w:t xml:space="preserve">Poziome fragmenty kłód z wyrzezanymi miejscami na umocowanie tablic tematycznych stanowić będą ciekawy element dydaktyczny na trasie ścieżki. Dzięki zastosowaniu fragmentów pni drzew będą wpisywały się w krajobraz nie stanowiąc obcego elementu i nie wyróżniając się zbytnio, co jest szczególnie istotne w terenach przyrodniczo cennych. Na wmontowanych w kłody planszach znajdą się treści adekwatne do danego terenu. </w:t>
      </w:r>
    </w:p>
    <w:p w:rsidR="00D16840" w:rsidRPr="00B91EAB" w:rsidRDefault="00D16840" w:rsidP="00EB46D7">
      <w:pPr>
        <w:jc w:val="both"/>
        <w:rPr>
          <w:b/>
        </w:rPr>
      </w:pPr>
      <w:r w:rsidRPr="00C31828">
        <w:rPr>
          <w:b/>
        </w:rPr>
        <w:t>Lokalizacja</w:t>
      </w:r>
      <w:r>
        <w:rPr>
          <w:b/>
        </w:rPr>
        <w:t>: 3</w:t>
      </w:r>
      <w:r w:rsidRPr="00B91EAB">
        <w:rPr>
          <w:b/>
        </w:rPr>
        <w:t xml:space="preserve"> szt. – Ścieżka „Mokry Kozub” – przy istnie</w:t>
      </w:r>
      <w:r>
        <w:rPr>
          <w:b/>
        </w:rPr>
        <w:t>jącym przystanku „Drzewo życia”.</w:t>
      </w:r>
      <w:r w:rsidRPr="00B91EAB">
        <w:rPr>
          <w:b/>
        </w:rPr>
        <w:t xml:space="preserve"> </w:t>
      </w:r>
    </w:p>
    <w:p w:rsidR="00D16840" w:rsidRPr="00272BCE" w:rsidRDefault="00D16840" w:rsidP="00765C9B">
      <w:pPr>
        <w:jc w:val="center"/>
      </w:pPr>
      <w:r w:rsidRPr="00BF06EE">
        <w:rPr>
          <w:rFonts w:ascii="Arial" w:hAnsi="Arial" w:cs="Arial"/>
          <w:b/>
          <w:noProof/>
          <w:lang w:eastAsia="pl-PL"/>
        </w:rPr>
        <w:pict>
          <v:shape id="Obraz 7" o:spid="_x0000_i1038" type="#_x0000_t75" alt="DSC01624" style="width:196.5pt;height:142.5pt;visibility:visible">
            <v:imagedata r:id="rId20" o:title=""/>
          </v:shape>
        </w:pict>
      </w:r>
    </w:p>
    <w:p w:rsidR="00D16840" w:rsidRDefault="00D16840" w:rsidP="00167DD8">
      <w:pPr>
        <w:pStyle w:val="ListParagraph"/>
        <w:jc w:val="both"/>
        <w:rPr>
          <w:b/>
          <w:highlight w:val="yellow"/>
          <w:u w:val="single"/>
        </w:rPr>
      </w:pPr>
    </w:p>
    <w:p w:rsidR="00D16840" w:rsidRPr="00167DD8" w:rsidRDefault="00D16840" w:rsidP="00630A1F">
      <w:pPr>
        <w:pStyle w:val="ListParagraph"/>
        <w:numPr>
          <w:ilvl w:val="0"/>
          <w:numId w:val="8"/>
        </w:numPr>
        <w:jc w:val="both"/>
        <w:rPr>
          <w:b/>
          <w:u w:val="single"/>
        </w:rPr>
      </w:pPr>
      <w:r w:rsidRPr="00167DD8">
        <w:rPr>
          <w:b/>
          <w:u w:val="single"/>
        </w:rPr>
        <w:t>Stojaki na rowery  + tabliczka informacyjna</w:t>
      </w:r>
    </w:p>
    <w:p w:rsidR="00D16840" w:rsidRPr="00167DD8" w:rsidRDefault="00D16840" w:rsidP="00C241E0">
      <w:pPr>
        <w:jc w:val="both"/>
      </w:pPr>
      <w:r w:rsidRPr="00167DD8">
        <w:t xml:space="preserve">Stojak na rowery zamontowany zostanie w dogodnym miejscu do zatrzymania się i dłuższego postoju. </w:t>
      </w:r>
    </w:p>
    <w:p w:rsidR="00D16840" w:rsidRPr="00765C9B" w:rsidRDefault="00D16840" w:rsidP="00EB46D7">
      <w:pPr>
        <w:jc w:val="both"/>
        <w:rPr>
          <w:b/>
        </w:rPr>
      </w:pPr>
      <w:r w:rsidRPr="00167DD8">
        <w:rPr>
          <w:b/>
        </w:rPr>
        <w:t>Lokalizacja: 1 szt. - Ścieżka „Mokry Kozub” – Zawoja Markowa – przy budynku BgPN</w:t>
      </w:r>
      <w:r>
        <w:rPr>
          <w:b/>
        </w:rPr>
        <w:t>.</w:t>
      </w:r>
    </w:p>
    <w:p w:rsidR="00D16840" w:rsidRDefault="00D16840" w:rsidP="00EB46D7">
      <w:pPr>
        <w:jc w:val="both"/>
        <w:rPr>
          <w:u w:val="single"/>
        </w:rPr>
      </w:pPr>
    </w:p>
    <w:p w:rsidR="00D16840" w:rsidRPr="00167DD8" w:rsidRDefault="00D16840" w:rsidP="00167DD8">
      <w:pPr>
        <w:pStyle w:val="ListParagraph"/>
        <w:numPr>
          <w:ilvl w:val="0"/>
          <w:numId w:val="8"/>
        </w:numPr>
        <w:jc w:val="both"/>
        <w:rPr>
          <w:b/>
          <w:u w:val="single"/>
        </w:rPr>
      </w:pPr>
      <w:r w:rsidRPr="00167DD8">
        <w:rPr>
          <w:b/>
          <w:u w:val="single"/>
        </w:rPr>
        <w:t>Tablice z planszą dla niewidomych</w:t>
      </w:r>
    </w:p>
    <w:p w:rsidR="00D16840" w:rsidRDefault="00D16840" w:rsidP="00E2084B">
      <w:pPr>
        <w:jc w:val="both"/>
      </w:pPr>
      <w:r w:rsidRPr="001741A3">
        <w:t xml:space="preserve">Na </w:t>
      </w:r>
      <w:r>
        <w:t>zamieszczonym poniżej zdjęciu przedstawiono przykładową, poglądową tablicę dedykowaną osobom niewidomym. Tablica wykonana techniką tyflograficzną pozwoli osobom z dysfunkcjami  narządu wzroku zapoznać się z przebiegiem ścieżki dydaktycznej i jej treścią</w:t>
      </w:r>
    </w:p>
    <w:p w:rsidR="00D16840" w:rsidRDefault="00D16840" w:rsidP="00EB46D7">
      <w:pPr>
        <w:jc w:val="both"/>
        <w:rPr>
          <w:u w:val="single"/>
        </w:rPr>
      </w:pPr>
      <w:r>
        <w:rPr>
          <w:noProof/>
          <w:lang w:eastAsia="pl-PL"/>
        </w:rPr>
        <w:pict>
          <v:shape id="Obraz 10" o:spid="_x0000_s1026" type="#_x0000_t75" alt="DSC01619" style="position:absolute;left:0;text-align:left;margin-left:126pt;margin-top:34.25pt;width:232.85pt;height:163pt;z-index:251656704;visibility:visible">
            <v:imagedata r:id="rId21" o:title=""/>
            <w10:wrap type="topAndBottom"/>
          </v:shape>
        </w:pict>
      </w:r>
      <w:r w:rsidRPr="00C31828">
        <w:rPr>
          <w:b/>
        </w:rPr>
        <w:t>Lokalizacja</w:t>
      </w:r>
      <w:r>
        <w:rPr>
          <w:b/>
        </w:rPr>
        <w:t xml:space="preserve">: </w:t>
      </w:r>
      <w:r w:rsidRPr="00B91EAB">
        <w:rPr>
          <w:b/>
        </w:rPr>
        <w:t xml:space="preserve">1 szt. – Ścieżka „Mokry Kozub”- </w:t>
      </w:r>
      <w:r>
        <w:rPr>
          <w:b/>
        </w:rPr>
        <w:t>w punkcie wejściowym na ścieżkę.</w:t>
      </w:r>
    </w:p>
    <w:p w:rsidR="00D16840" w:rsidRDefault="00D16840" w:rsidP="00EB46D7">
      <w:pPr>
        <w:jc w:val="both"/>
        <w:rPr>
          <w:u w:val="single"/>
        </w:rPr>
      </w:pPr>
    </w:p>
    <w:p w:rsidR="00D16840" w:rsidRPr="00167DD8" w:rsidRDefault="00D16840" w:rsidP="00167DD8">
      <w:pPr>
        <w:pStyle w:val="ListParagraph"/>
        <w:numPr>
          <w:ilvl w:val="0"/>
          <w:numId w:val="8"/>
        </w:numPr>
        <w:jc w:val="both"/>
        <w:rPr>
          <w:b/>
          <w:color w:val="000000"/>
          <w:u w:val="single"/>
        </w:rPr>
      </w:pPr>
      <w:r w:rsidRPr="00167DD8">
        <w:rPr>
          <w:b/>
          <w:color w:val="000000"/>
          <w:u w:val="single"/>
        </w:rPr>
        <w:t>Siłownia "pod chmurką"</w:t>
      </w:r>
    </w:p>
    <w:p w:rsidR="00D16840" w:rsidRDefault="00D16840" w:rsidP="00CB1327">
      <w:pPr>
        <w:jc w:val="both"/>
        <w:rPr>
          <w:color w:val="000000"/>
        </w:rPr>
      </w:pPr>
      <w:r>
        <w:rPr>
          <w:color w:val="000000"/>
        </w:rPr>
        <w:t>Na trasie całej planowanej ścieżki zlokalizowane zostaną dwie siłownie na wolnym powietrzu. Stanowić będą atrakcyjne urozmaicenie przebiegu ścieżki i służyć będą działaniom prozdrowotnym oraz integracyjnym. Poniżej przedstawiono planowane do zakupu standardowo dostępne elementy wyposażenia siłowni, które zostaną trwale zamontowane w dwóch proponowanych miejscach na ścieżce. Lokalizacja siłowni umożliwia korzystanie z nich osobom  w różnym wieku i z różnym rodzajem sprawności.</w:t>
      </w:r>
    </w:p>
    <w:p w:rsidR="00D16840" w:rsidRPr="00960E92" w:rsidRDefault="00D16840" w:rsidP="00CB1327">
      <w:pPr>
        <w:jc w:val="both"/>
      </w:pPr>
      <w:r w:rsidRPr="00960E92">
        <w:t xml:space="preserve">Lokalizacja: Zawoja Markowa – w najbliższym sąsiedztwie dyrekcji BgPN (naprzeciwko budynku głównego w sąsiedztwie wejścia na ścieżkę „Mokry Kozub”. </w:t>
      </w:r>
    </w:p>
    <w:p w:rsidR="00D16840" w:rsidRPr="00272BCE" w:rsidRDefault="00D16840" w:rsidP="00765C9B">
      <w:pPr>
        <w:pStyle w:val="ListParagraph"/>
        <w:numPr>
          <w:ilvl w:val="0"/>
          <w:numId w:val="17"/>
        </w:numPr>
        <w:jc w:val="both"/>
      </w:pPr>
      <w:r w:rsidRPr="00960E92">
        <w:t>Twister i stepper</w:t>
      </w:r>
    </w:p>
    <w:p w:rsidR="00D16840" w:rsidRPr="00960E92" w:rsidRDefault="00D16840" w:rsidP="00960E92">
      <w:pPr>
        <w:pStyle w:val="ListParagraph"/>
        <w:numPr>
          <w:ilvl w:val="0"/>
          <w:numId w:val="17"/>
        </w:numPr>
        <w:jc w:val="both"/>
      </w:pPr>
      <w:r w:rsidRPr="00960E92">
        <w:t>Twister i surfer</w:t>
      </w:r>
    </w:p>
    <w:p w:rsidR="00D16840" w:rsidRPr="00960E92" w:rsidRDefault="00D16840" w:rsidP="00CB1327">
      <w:pPr>
        <w:pStyle w:val="ListParagraph"/>
        <w:numPr>
          <w:ilvl w:val="0"/>
          <w:numId w:val="17"/>
        </w:numPr>
        <w:jc w:val="both"/>
      </w:pPr>
      <w:r w:rsidRPr="00960E92">
        <w:t xml:space="preserve">Rower na nogi i ręce wolnostojący </w:t>
      </w:r>
    </w:p>
    <w:p w:rsidR="00D16840" w:rsidRPr="00960E92" w:rsidRDefault="00D16840" w:rsidP="00CB1327">
      <w:pPr>
        <w:pStyle w:val="ListParagraph"/>
        <w:numPr>
          <w:ilvl w:val="0"/>
          <w:numId w:val="17"/>
        </w:numPr>
        <w:jc w:val="both"/>
      </w:pPr>
      <w:r w:rsidRPr="00960E92">
        <w:t>Krzesło do wyciskania podwójne</w:t>
      </w: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Default="00D16840" w:rsidP="00CB1327">
      <w:pPr>
        <w:jc w:val="both"/>
      </w:pPr>
    </w:p>
    <w:p w:rsidR="00D16840" w:rsidRPr="006047E9" w:rsidRDefault="00D16840" w:rsidP="00E2084B">
      <w:pPr>
        <w:jc w:val="center"/>
        <w:rPr>
          <w:b/>
          <w:sz w:val="32"/>
          <w:szCs w:val="32"/>
        </w:rPr>
      </w:pPr>
      <w:r>
        <w:rPr>
          <w:b/>
          <w:sz w:val="32"/>
          <w:szCs w:val="32"/>
        </w:rPr>
        <w:t>„</w:t>
      </w:r>
      <w:r w:rsidRPr="006047E9">
        <w:rPr>
          <w:b/>
          <w:sz w:val="32"/>
          <w:szCs w:val="32"/>
        </w:rPr>
        <w:t>POLANKA ODKRYWCÓW</w:t>
      </w:r>
      <w:r>
        <w:rPr>
          <w:b/>
          <w:sz w:val="32"/>
          <w:szCs w:val="32"/>
        </w:rPr>
        <w:t>”</w:t>
      </w:r>
    </w:p>
    <w:p w:rsidR="00D16840" w:rsidRDefault="00D16840" w:rsidP="00E2084B">
      <w:pPr>
        <w:jc w:val="center"/>
        <w:rPr>
          <w:b/>
        </w:rPr>
      </w:pPr>
    </w:p>
    <w:p w:rsidR="00D16840" w:rsidRPr="001D7B26" w:rsidRDefault="00D16840" w:rsidP="0072698D">
      <w:pPr>
        <w:pStyle w:val="ListParagraph"/>
        <w:numPr>
          <w:ilvl w:val="0"/>
          <w:numId w:val="11"/>
        </w:numPr>
        <w:jc w:val="both"/>
        <w:rPr>
          <w:b/>
          <w:color w:val="000000"/>
          <w:u w:val="single"/>
        </w:rPr>
      </w:pPr>
      <w:r w:rsidRPr="001D7B26">
        <w:rPr>
          <w:b/>
          <w:color w:val="000000"/>
          <w:u w:val="single"/>
        </w:rPr>
        <w:t>Krąg dydaktyczny (amfiteatr ze sceną)</w:t>
      </w:r>
    </w:p>
    <w:p w:rsidR="00D16840" w:rsidRPr="001D7B26" w:rsidRDefault="00D16840" w:rsidP="0072698D">
      <w:pPr>
        <w:jc w:val="both"/>
      </w:pPr>
      <w:r w:rsidRPr="001D7B26">
        <w:rPr>
          <w:color w:val="000000"/>
        </w:rPr>
        <w:t xml:space="preserve">Na trasie ścieżki zaplanowano miejsce przestankowe przeznaczone zarówno do odpoczynku, jak i prezentacji. Projektowane dwa ciągi ławek, tworzących dwa półokręgi o różnych  średnicach i wysokościach umożliwią interakcje z większą grupa osób (zajęcia dydaktyczne) na stosunkowo niewielkiej powierzchni. Zróżnicowanie wysokości siedzisk pozwoli na korzystanie z infrastruktury grupom różnowiekowym, a wolne miejsce w środku umożliwi łatwy dostęp dla osób na wózkach inwalidzkich. Drugą część okręgu zapełni podest, który pełnić będzie funkcję sceny rozumianej jako miejsca do wygłaszania komentarzy do przekazywanych treści i pogadanek. Miejsce to służyć będzie także prezentacji wybranych elementów przyrodniczych i kulturowych, tematycznie związanych z przebiegiem ścieżki nie tylko przez nauczyciela, edukatora czy przewodnika, ale także przez grupę osób - np. zespół realizujący na ścieżce dydaktycznej jedno zadania. </w:t>
      </w:r>
    </w:p>
    <w:p w:rsidR="00D16840" w:rsidRPr="001D7B26" w:rsidRDefault="00D16840" w:rsidP="0072698D">
      <w:pPr>
        <w:jc w:val="both"/>
        <w:rPr>
          <w:b/>
        </w:rPr>
      </w:pPr>
      <w:r w:rsidRPr="001D7B26">
        <w:rPr>
          <w:b/>
        </w:rPr>
        <w:t>Lokalizacja:</w:t>
      </w:r>
    </w:p>
    <w:p w:rsidR="00D16840" w:rsidRPr="00765C9B" w:rsidRDefault="00D16840" w:rsidP="0072698D">
      <w:pPr>
        <w:jc w:val="both"/>
        <w:rPr>
          <w:b/>
        </w:rPr>
      </w:pPr>
      <w:r w:rsidRPr="001D7B26">
        <w:rPr>
          <w:b/>
        </w:rPr>
        <w:t>1 szt. - Ścieżka „Polanka odkrywców – Zawoja Markowa – początek ścieżki</w:t>
      </w:r>
    </w:p>
    <w:p w:rsidR="00D16840" w:rsidRPr="00272BCE" w:rsidRDefault="00D16840" w:rsidP="00765C9B">
      <w:pPr>
        <w:jc w:val="center"/>
        <w:rPr>
          <w:color w:val="000000"/>
        </w:rPr>
      </w:pPr>
      <w:r w:rsidRPr="00BF06EE">
        <w:rPr>
          <w:rFonts w:ascii="Arial" w:hAnsi="Arial" w:cs="Arial"/>
          <w:b/>
          <w:noProof/>
          <w:lang w:eastAsia="pl-PL"/>
        </w:rPr>
        <w:pict>
          <v:shape id="Obraz 40" o:spid="_x0000_i1039" type="#_x0000_t75" alt="DSC01632" style="width:215.25pt;height:169.5pt;visibility:visible">
            <v:imagedata r:id="rId10" o:title=""/>
          </v:shape>
        </w:pict>
      </w:r>
    </w:p>
    <w:p w:rsidR="00D16840" w:rsidRPr="00E2084B" w:rsidRDefault="00D16840" w:rsidP="00E2084B">
      <w:pPr>
        <w:jc w:val="center"/>
        <w:rPr>
          <w:b/>
        </w:rPr>
      </w:pPr>
    </w:p>
    <w:p w:rsidR="00D16840" w:rsidRPr="0072698D" w:rsidRDefault="00D16840" w:rsidP="0072698D">
      <w:pPr>
        <w:pStyle w:val="ListParagraph"/>
        <w:numPr>
          <w:ilvl w:val="0"/>
          <w:numId w:val="11"/>
        </w:numPr>
        <w:jc w:val="both"/>
        <w:rPr>
          <w:b/>
          <w:u w:val="single"/>
        </w:rPr>
      </w:pPr>
      <w:r w:rsidRPr="0072698D">
        <w:rPr>
          <w:b/>
          <w:u w:val="single"/>
        </w:rPr>
        <w:t>Tablice edukacyjne – Fotościanka</w:t>
      </w:r>
    </w:p>
    <w:p w:rsidR="00D16840" w:rsidRDefault="00D16840" w:rsidP="00E2084B">
      <w:pPr>
        <w:jc w:val="both"/>
      </w:pPr>
      <w:r>
        <w:t xml:space="preserve">Dla najmłodszych odbiorców zaplanowanych działań zaplanowano zakup tablicy edukacyjnej umożliwiającej wykonanie oryginalnej fotografii. Jest to element dydaktyczny, który uczy bawiąc. Dzięki wykorzystaniu wizerunków zwierząt zazwyczaj niemożliwych do zaobserwowania fotografia stanowić może sympatyczna pamiątkę z wycieczki. </w:t>
      </w:r>
    </w:p>
    <w:p w:rsidR="00D16840" w:rsidRPr="00B91EAB" w:rsidRDefault="00D16840" w:rsidP="00EB46D7">
      <w:pPr>
        <w:jc w:val="both"/>
        <w:rPr>
          <w:b/>
        </w:rPr>
      </w:pPr>
      <w:r>
        <w:rPr>
          <w:b/>
        </w:rPr>
        <w:t xml:space="preserve">Lokalizacja:  </w:t>
      </w:r>
      <w:r w:rsidRPr="00B91EAB">
        <w:rPr>
          <w:b/>
        </w:rPr>
        <w:t>1 szt. - Ścieżka „Polanka odkrywców</w:t>
      </w:r>
      <w:r>
        <w:rPr>
          <w:b/>
        </w:rPr>
        <w:t>”</w:t>
      </w:r>
      <w:r w:rsidRPr="00B91EAB">
        <w:rPr>
          <w:b/>
        </w:rPr>
        <w:t xml:space="preserve"> – Zawoja Markowa w bezpośrednim sąsiedztwie placu zabaw.</w:t>
      </w:r>
    </w:p>
    <w:p w:rsidR="00D16840" w:rsidRPr="00272BCE" w:rsidRDefault="00D16840" w:rsidP="00765C9B">
      <w:pPr>
        <w:jc w:val="center"/>
      </w:pPr>
      <w:r>
        <w:rPr>
          <w:noProof/>
          <w:lang w:eastAsia="pl-PL"/>
        </w:rPr>
        <w:pict>
          <v:shape id="_x0000_i1040" type="#_x0000_t75" style="width:177pt;height:159pt;visibility:visible">
            <v:imagedata r:id="rId22" o:title=""/>
          </v:shape>
        </w:pict>
      </w:r>
    </w:p>
    <w:p w:rsidR="00D16840" w:rsidRPr="0072698D" w:rsidRDefault="00D16840" w:rsidP="0072698D">
      <w:pPr>
        <w:pStyle w:val="ListParagraph"/>
        <w:numPr>
          <w:ilvl w:val="0"/>
          <w:numId w:val="11"/>
        </w:numPr>
        <w:jc w:val="both"/>
        <w:rPr>
          <w:rFonts w:cs="Tahoma"/>
          <w:b/>
          <w:color w:val="000000"/>
          <w:u w:val="single"/>
          <w:shd w:val="clear" w:color="auto" w:fill="FFFFFF"/>
        </w:rPr>
      </w:pPr>
      <w:r w:rsidRPr="0072698D">
        <w:rPr>
          <w:rFonts w:cs="Tahoma"/>
          <w:b/>
          <w:color w:val="000000"/>
          <w:u w:val="single"/>
        </w:rPr>
        <w:t xml:space="preserve">Tablica „Dendrologia” </w:t>
      </w:r>
    </w:p>
    <w:p w:rsidR="00D16840" w:rsidRDefault="00D16840" w:rsidP="00E2084B">
      <w:pPr>
        <w:jc w:val="both"/>
      </w:pPr>
      <w:r>
        <w:rPr>
          <w:rFonts w:cs="Tahoma"/>
          <w:color w:val="000000"/>
          <w:shd w:val="clear" w:color="auto" w:fill="FFFFFF"/>
        </w:rPr>
        <w:t xml:space="preserve">Trasa ścieżki przebiega głównie przez tereny leśne, stąd wiele z planowanych elementów odnosi się do tematyki leśnej. Z uwagi na chęć i konieczność nawiązania do zagadnień poruszanych w programach różnych etapów nauczania ten element prezentuje różne gatunki drzew występujących na terenie Babiogórskiego Parku Narodowego i jego bezpośredniego sąsiedztwa. Tablica nie stanowi elementu biernej edukacji, wymaga bowiem od odbiorcy pewnej aktywności. Adresowana jest do odwiedzających w różnym wieku. </w:t>
      </w:r>
    </w:p>
    <w:p w:rsidR="00D16840" w:rsidRPr="00B91EAB" w:rsidRDefault="00D16840" w:rsidP="00B91EAB">
      <w:pPr>
        <w:jc w:val="both"/>
        <w:rPr>
          <w:b/>
        </w:rPr>
      </w:pPr>
      <w:r>
        <w:rPr>
          <w:b/>
        </w:rPr>
        <w:t xml:space="preserve">Lokalizacja:  </w:t>
      </w:r>
      <w:r w:rsidRPr="00B91EAB">
        <w:rPr>
          <w:b/>
        </w:rPr>
        <w:t>1 szt. - Ścieżka „Polanka odkrywców</w:t>
      </w:r>
      <w:r>
        <w:rPr>
          <w:b/>
        </w:rPr>
        <w:t>”</w:t>
      </w:r>
      <w:r w:rsidRPr="00B91EAB">
        <w:rPr>
          <w:b/>
        </w:rPr>
        <w:t xml:space="preserve"> – Zawoja Markowa w bezpośrednim sąsiedztwie placu zabaw.</w:t>
      </w:r>
    </w:p>
    <w:p w:rsidR="00D16840" w:rsidRDefault="00D16840" w:rsidP="00765C9B">
      <w:pPr>
        <w:jc w:val="center"/>
        <w:rPr>
          <w:rFonts w:cs="Tahoma"/>
          <w:color w:val="000000"/>
          <w:shd w:val="clear" w:color="auto" w:fill="FFFFFF"/>
        </w:rPr>
      </w:pPr>
      <w:r w:rsidRPr="00BF06EE">
        <w:rPr>
          <w:rFonts w:cs="Tahoma"/>
          <w:noProof/>
          <w:color w:val="000000"/>
          <w:shd w:val="clear" w:color="auto" w:fill="FFFFFF"/>
          <w:lang w:eastAsia="pl-PL"/>
        </w:rPr>
        <w:pict>
          <v:shape id="Obraz 8" o:spid="_x0000_i1041" type="#_x0000_t75" style="width:199.5pt;height:173.25pt;visibility:visible">
            <v:imagedata r:id="rId23" o:title=""/>
          </v:shape>
        </w:pict>
      </w:r>
    </w:p>
    <w:p w:rsidR="00D16840" w:rsidRPr="00272BCE" w:rsidRDefault="00D16840" w:rsidP="00EB46D7">
      <w:pPr>
        <w:jc w:val="both"/>
        <w:rPr>
          <w:rFonts w:cs="Tahoma"/>
          <w:color w:val="000000"/>
          <w:shd w:val="clear" w:color="auto" w:fill="FFFFFF"/>
        </w:rPr>
      </w:pPr>
    </w:p>
    <w:p w:rsidR="00D16840" w:rsidRPr="0072698D" w:rsidRDefault="00D16840" w:rsidP="0072698D">
      <w:pPr>
        <w:pStyle w:val="ListParagraph"/>
        <w:numPr>
          <w:ilvl w:val="0"/>
          <w:numId w:val="11"/>
        </w:numPr>
        <w:jc w:val="both"/>
        <w:rPr>
          <w:rFonts w:cs="Tahoma"/>
          <w:b/>
          <w:color w:val="000000"/>
          <w:shd w:val="clear" w:color="auto" w:fill="FFFFFF"/>
        </w:rPr>
      </w:pPr>
      <w:r w:rsidRPr="0072698D">
        <w:rPr>
          <w:rFonts w:cs="Tahoma"/>
          <w:b/>
          <w:color w:val="000000"/>
          <w:u w:val="single"/>
          <w:shd w:val="clear" w:color="auto" w:fill="FFFFFF"/>
        </w:rPr>
        <w:t>Tablica „układanka”</w:t>
      </w:r>
    </w:p>
    <w:p w:rsidR="00D16840" w:rsidRPr="00AB4074" w:rsidRDefault="00D16840" w:rsidP="00E2084B">
      <w:pPr>
        <w:jc w:val="both"/>
        <w:rPr>
          <w:rFonts w:cs="Calibri"/>
        </w:rPr>
      </w:pPr>
      <w:r>
        <w:rPr>
          <w:rFonts w:cs="Tahoma"/>
          <w:color w:val="000000"/>
          <w:shd w:val="clear" w:color="auto" w:fill="FFFFFF"/>
        </w:rPr>
        <w:t xml:space="preserve">Wykonana z drewna tablica stanowi kolejny element dydaktyczny powstającej ścieżki. W drewnianych ramach zamocowano podzieloną na mniejsze kwadraty plansze, które składają się na jeden duży barwny obraz o tematyce przyrodniczej. </w:t>
      </w:r>
    </w:p>
    <w:p w:rsidR="00D16840" w:rsidRPr="00B91EAB" w:rsidRDefault="00D16840" w:rsidP="00B91EAB">
      <w:pPr>
        <w:jc w:val="both"/>
        <w:rPr>
          <w:b/>
        </w:rPr>
      </w:pPr>
      <w:r>
        <w:rPr>
          <w:b/>
        </w:rPr>
        <w:t xml:space="preserve">Lokalizacja: </w:t>
      </w:r>
      <w:r w:rsidRPr="00B91EAB">
        <w:rPr>
          <w:b/>
        </w:rPr>
        <w:t>1 szt. - Ścieżka „Polanka odkrywców</w:t>
      </w:r>
      <w:r>
        <w:rPr>
          <w:b/>
        </w:rPr>
        <w:t>”</w:t>
      </w:r>
      <w:r w:rsidRPr="00B91EAB">
        <w:rPr>
          <w:b/>
        </w:rPr>
        <w:t xml:space="preserve"> – Zawoja Markowa w bezpośrednim sąsiedztwie placu zabaw.</w:t>
      </w:r>
    </w:p>
    <w:p w:rsidR="00D16840" w:rsidRDefault="00D16840" w:rsidP="00765C9B">
      <w:pPr>
        <w:ind w:firstLine="708"/>
        <w:jc w:val="center"/>
        <w:rPr>
          <w:rFonts w:cs="Tahoma"/>
          <w:color w:val="000000"/>
          <w:shd w:val="clear" w:color="auto" w:fill="FFFFFF"/>
        </w:rPr>
      </w:pPr>
      <w:r w:rsidRPr="00BF06EE">
        <w:rPr>
          <w:rFonts w:cs="Tahoma"/>
          <w:noProof/>
          <w:color w:val="000000"/>
          <w:shd w:val="clear" w:color="auto" w:fill="FFFFFF"/>
          <w:lang w:eastAsia="pl-PL"/>
        </w:rPr>
        <w:pict>
          <v:shape id="Obraz 9" o:spid="_x0000_i1042" type="#_x0000_t75" style="width:175.5pt;height:180pt;visibility:visible">
            <v:imagedata r:id="rId24" o:title=""/>
          </v:shape>
        </w:pict>
      </w:r>
    </w:p>
    <w:p w:rsidR="00D16840" w:rsidRDefault="00D16840" w:rsidP="00EB46D7">
      <w:pPr>
        <w:jc w:val="both"/>
        <w:rPr>
          <w:rFonts w:cs="Tahoma"/>
          <w:color w:val="000000"/>
          <w:shd w:val="clear" w:color="auto" w:fill="FFFFFF"/>
        </w:rPr>
      </w:pPr>
    </w:p>
    <w:p w:rsidR="00D16840" w:rsidRPr="0072698D" w:rsidRDefault="00D16840" w:rsidP="0072698D">
      <w:pPr>
        <w:pStyle w:val="ListParagraph"/>
        <w:numPr>
          <w:ilvl w:val="0"/>
          <w:numId w:val="11"/>
        </w:numPr>
        <w:jc w:val="both"/>
        <w:rPr>
          <w:rFonts w:cs="Tahoma"/>
          <w:b/>
          <w:color w:val="000000"/>
          <w:u w:val="single"/>
          <w:shd w:val="clear" w:color="auto" w:fill="FFFFFF"/>
        </w:rPr>
      </w:pPr>
      <w:r w:rsidRPr="0072698D">
        <w:rPr>
          <w:rFonts w:cs="Tahoma"/>
          <w:b/>
          <w:color w:val="000000"/>
          <w:u w:val="single"/>
          <w:shd w:val="clear" w:color="auto" w:fill="FFFFFF"/>
        </w:rPr>
        <w:t>Gra terenowa "Tropy"</w:t>
      </w:r>
    </w:p>
    <w:p w:rsidR="00D16840" w:rsidRDefault="00D16840" w:rsidP="00E2084B">
      <w:pPr>
        <w:jc w:val="both"/>
        <w:rPr>
          <w:rFonts w:cs="Tahoma"/>
          <w:color w:val="000000"/>
          <w:shd w:val="clear" w:color="auto" w:fill="FFFFFF"/>
        </w:rPr>
      </w:pPr>
      <w:r>
        <w:rPr>
          <w:rFonts w:cs="Tahoma"/>
          <w:color w:val="000000"/>
          <w:shd w:val="clear" w:color="auto" w:fill="FFFFFF"/>
        </w:rPr>
        <w:t xml:space="preserve">Proponowana do zamontowania na trasie ścieżki (na fragmencie zwanym Polaną Odkrywców) gra wymaga, podobnie jak wyżej opisane aktywności odwiedzających. Składająca się z drewnianych elementów harmonijnie wpisuje się w otoczenie. Merytorycznie pozwala poznać tropy zwierząt i połączyć je z ich wizerunkami zaprezentowanymi na stylizowanej tablicy. </w:t>
      </w:r>
    </w:p>
    <w:p w:rsidR="00D16840" w:rsidRPr="00765C9B" w:rsidRDefault="00D16840" w:rsidP="00EB46D7">
      <w:pPr>
        <w:jc w:val="both"/>
        <w:rPr>
          <w:b/>
        </w:rPr>
      </w:pPr>
      <w:r w:rsidRPr="00C31828">
        <w:rPr>
          <w:b/>
        </w:rPr>
        <w:t>Lokalizacja</w:t>
      </w:r>
      <w:r>
        <w:rPr>
          <w:b/>
        </w:rPr>
        <w:t xml:space="preserve">: </w:t>
      </w:r>
      <w:r w:rsidRPr="00B91EAB">
        <w:rPr>
          <w:b/>
        </w:rPr>
        <w:t>1 szt. - Ścieżka „Polanka odkrywców</w:t>
      </w:r>
      <w:r>
        <w:rPr>
          <w:b/>
        </w:rPr>
        <w:t>”</w:t>
      </w:r>
      <w:r w:rsidRPr="00B91EAB">
        <w:rPr>
          <w:b/>
        </w:rPr>
        <w:t xml:space="preserve"> – Zawoja Markowa w bezpośrednim sąsiedztwie placu zabaw.</w:t>
      </w:r>
    </w:p>
    <w:p w:rsidR="00D16840" w:rsidRPr="00272BCE" w:rsidRDefault="00D16840" w:rsidP="00765C9B">
      <w:pPr>
        <w:jc w:val="center"/>
        <w:rPr>
          <w:rFonts w:cs="Tahoma"/>
          <w:color w:val="000000"/>
          <w:shd w:val="clear" w:color="auto" w:fill="FFFFFF"/>
        </w:rPr>
      </w:pPr>
      <w:r>
        <w:object w:dxaOrig="4320" w:dyaOrig="3774">
          <v:shape id="_x0000_i1043" type="#_x0000_t75" style="width:203.25pt;height:177.75pt" o:ole="">
            <v:imagedata r:id="rId25" o:title=""/>
          </v:shape>
          <o:OLEObject Type="Embed" ProgID="Paint.Picture" ShapeID="_x0000_i1043" DrawAspect="Content" ObjectID="_1624699087" r:id="rId26"/>
        </w:object>
      </w:r>
    </w:p>
    <w:p w:rsidR="00D16840" w:rsidRDefault="00D16840" w:rsidP="00EB46D7">
      <w:pPr>
        <w:jc w:val="both"/>
        <w:rPr>
          <w:rFonts w:cs="Tahoma"/>
          <w:color w:val="000000"/>
          <w:u w:val="single"/>
          <w:shd w:val="clear" w:color="auto" w:fill="FFFFFF"/>
        </w:rPr>
      </w:pPr>
    </w:p>
    <w:p w:rsidR="00D16840" w:rsidRPr="0072698D" w:rsidRDefault="00D16840" w:rsidP="0072698D">
      <w:pPr>
        <w:pStyle w:val="ListParagraph"/>
        <w:numPr>
          <w:ilvl w:val="0"/>
          <w:numId w:val="11"/>
        </w:numPr>
        <w:jc w:val="both"/>
        <w:rPr>
          <w:rFonts w:cs="Tahoma"/>
          <w:b/>
          <w:color w:val="000000"/>
          <w:u w:val="single"/>
          <w:shd w:val="clear" w:color="auto" w:fill="FFFFFF"/>
        </w:rPr>
      </w:pPr>
      <w:r w:rsidRPr="0072698D">
        <w:rPr>
          <w:rFonts w:cs="Tahoma"/>
          <w:b/>
          <w:color w:val="000000"/>
          <w:u w:val="single"/>
          <w:shd w:val="clear" w:color="auto" w:fill="FFFFFF"/>
        </w:rPr>
        <w:t xml:space="preserve">Tablice edukacyjne – słupki </w:t>
      </w:r>
    </w:p>
    <w:p w:rsidR="00D16840" w:rsidRDefault="00D16840" w:rsidP="00EB46D7">
      <w:pPr>
        <w:jc w:val="both"/>
        <w:rPr>
          <w:rFonts w:cs="Tahoma"/>
          <w:color w:val="000000"/>
          <w:shd w:val="clear" w:color="auto" w:fill="FFFFFF"/>
        </w:rPr>
      </w:pPr>
      <w:r w:rsidRPr="00AB4074">
        <w:rPr>
          <w:rFonts w:cs="Tahoma"/>
          <w:color w:val="000000"/>
          <w:shd w:val="clear" w:color="auto" w:fill="FFFFFF"/>
        </w:rPr>
        <w:t>W jedny</w:t>
      </w:r>
      <w:r>
        <w:rPr>
          <w:rFonts w:cs="Tahoma"/>
          <w:color w:val="000000"/>
          <w:shd w:val="clear" w:color="auto" w:fill="FFFFFF"/>
        </w:rPr>
        <w:t>m</w:t>
      </w:r>
      <w:r w:rsidRPr="00AB4074">
        <w:rPr>
          <w:rFonts w:cs="Tahoma"/>
          <w:color w:val="000000"/>
          <w:shd w:val="clear" w:color="auto" w:fill="FFFFFF"/>
        </w:rPr>
        <w:t xml:space="preserve">  z punków przestankowych</w:t>
      </w:r>
      <w:r>
        <w:rPr>
          <w:rFonts w:cs="Tahoma"/>
          <w:color w:val="000000"/>
          <w:shd w:val="clear" w:color="auto" w:fill="FFFFFF"/>
        </w:rPr>
        <w:t xml:space="preserve"> planowane jest umiejscowienie specyficznych i oryginalnie wyglądających tablic edukacyjnych w formie słupków. W zestaw wchodzić będzie 5 słupków prezentujących każdy inna tematykę. Słupki zostały tak pomyślane, aby doskonale wkomponować się w ścianę lasu – umożliwia to ich kształt nawiązujący do pni drzew. Słupki wykonane są z drewna, z zamontowanymi na nich tablicami metalowymi z nadrukiem treści. </w:t>
      </w:r>
    </w:p>
    <w:p w:rsidR="00D16840" w:rsidRPr="00C31828" w:rsidRDefault="00D16840" w:rsidP="00EB46D7">
      <w:pPr>
        <w:jc w:val="both"/>
        <w:rPr>
          <w:b/>
        </w:rPr>
      </w:pPr>
      <w:r w:rsidRPr="00C31828">
        <w:rPr>
          <w:b/>
        </w:rPr>
        <w:t>Lokalizacja</w:t>
      </w:r>
      <w:r>
        <w:rPr>
          <w:b/>
        </w:rPr>
        <w:t xml:space="preserve">: </w:t>
      </w:r>
      <w:r w:rsidRPr="00C31828">
        <w:rPr>
          <w:b/>
        </w:rPr>
        <w:t xml:space="preserve">5 szt. - Ścieżka „Polanka odkrywców – Zawoja Markowa w bezpośrednim sąsiedztwie schronu. </w:t>
      </w:r>
    </w:p>
    <w:p w:rsidR="00D16840" w:rsidRPr="00765C9B" w:rsidRDefault="00D16840" w:rsidP="00EB46D7">
      <w:pPr>
        <w:jc w:val="both"/>
        <w:rPr>
          <w:rFonts w:cs="Tahoma"/>
          <w:color w:val="000000"/>
          <w:shd w:val="clear" w:color="auto" w:fill="FFFFFF"/>
        </w:rPr>
      </w:pPr>
      <w:r>
        <w:rPr>
          <w:noProof/>
          <w:lang w:eastAsia="pl-PL"/>
        </w:rPr>
        <w:pict>
          <v:shape id="Obraz 13" o:spid="_x0000_s1027" type="#_x0000_t75" alt="DSC01630" style="position:absolute;left:0;text-align:left;margin-left:99pt;margin-top:-36pt;width:196.65pt;height:191.2pt;z-index:251657728;visibility:visible">
            <v:imagedata r:id="rId27" o:title=""/>
            <w10:wrap type="topAndBottom"/>
          </v:shape>
        </w:pict>
      </w:r>
    </w:p>
    <w:p w:rsidR="00D16840" w:rsidRPr="0072698D" w:rsidRDefault="00D16840" w:rsidP="0072698D">
      <w:pPr>
        <w:pStyle w:val="ListParagraph"/>
        <w:numPr>
          <w:ilvl w:val="0"/>
          <w:numId w:val="11"/>
        </w:numPr>
        <w:jc w:val="both"/>
        <w:rPr>
          <w:rFonts w:cs="Tahoma"/>
          <w:b/>
          <w:color w:val="000000"/>
          <w:u w:val="single"/>
          <w:shd w:val="clear" w:color="auto" w:fill="FFFFFF"/>
        </w:rPr>
      </w:pPr>
      <w:r w:rsidRPr="0072698D">
        <w:rPr>
          <w:rFonts w:cs="Tahoma"/>
          <w:b/>
          <w:color w:val="000000"/>
          <w:u w:val="single"/>
          <w:shd w:val="clear" w:color="auto" w:fill="FFFFFF"/>
        </w:rPr>
        <w:t>Wyposażenie w instalację dydaktyczną pod nazwą "Pająk"</w:t>
      </w:r>
    </w:p>
    <w:p w:rsidR="00D16840" w:rsidRDefault="00D16840" w:rsidP="00EB46D7">
      <w:pPr>
        <w:jc w:val="both"/>
        <w:rPr>
          <w:rFonts w:cs="Tahoma"/>
          <w:color w:val="000000"/>
          <w:shd w:val="clear" w:color="auto" w:fill="FFFFFF"/>
        </w:rPr>
      </w:pPr>
      <w:r>
        <w:rPr>
          <w:rFonts w:cs="Tahoma"/>
          <w:color w:val="000000"/>
          <w:shd w:val="clear" w:color="auto" w:fill="FFFFFF"/>
        </w:rPr>
        <w:t xml:space="preserve">Element o nazwie pająk stanowi składową infrastruktury gimastyczno-rekreacyjnej. Pomyślany jest do zamontowania na fragmencie ścieżki o nazwie Polana Odkrywców. Służyć będzie rozwijaniu i poprawie kondycji fizycznej najmłodszych odbiorców ścieżki. Dzięki atrakcyjnej i przemyślanej formie nawiązuje do występujących w terenie pajęczyn. Przerysowane wielkości i zastosowane materiały w postaci drewna i lin nie stanowią elementu wizualnie dominującego w przestrzeni Polany i korespondują z tłem, którym jest ściana lasu. </w:t>
      </w:r>
    </w:p>
    <w:p w:rsidR="00D16840" w:rsidRPr="00C31828" w:rsidRDefault="00D16840" w:rsidP="00EB46D7">
      <w:pPr>
        <w:jc w:val="both"/>
        <w:rPr>
          <w:b/>
        </w:rPr>
      </w:pPr>
      <w:r w:rsidRPr="00C31828">
        <w:rPr>
          <w:b/>
        </w:rPr>
        <w:t>Lokalizacja</w:t>
      </w:r>
      <w:r>
        <w:rPr>
          <w:b/>
        </w:rPr>
        <w:t xml:space="preserve">: </w:t>
      </w:r>
      <w:r w:rsidRPr="00C31828">
        <w:rPr>
          <w:b/>
        </w:rPr>
        <w:t>1 szt. - Ścieżka „Polanka odkrywców – Zawoja Markowa w bezpośrednim sąsiedztwie placu zabaw.</w:t>
      </w:r>
    </w:p>
    <w:p w:rsidR="00D16840" w:rsidRDefault="00D16840" w:rsidP="00765C9B">
      <w:pPr>
        <w:jc w:val="center"/>
        <w:rPr>
          <w:rFonts w:cs="Tahoma"/>
          <w:color w:val="000000"/>
          <w:shd w:val="clear" w:color="auto" w:fill="FFFFFF"/>
        </w:rPr>
      </w:pPr>
      <w:r>
        <w:rPr>
          <w:noProof/>
          <w:lang w:eastAsia="pl-PL"/>
        </w:rPr>
        <w:pict>
          <v:shape id="Obraz 16" o:spid="_x0000_i1044" type="#_x0000_t75" alt="Znalezione obrazy dla zapytania piramida linowa" style="width:248.25pt;height:151.5pt;visibility:visible">
            <v:imagedata r:id="rId28" o:title=""/>
          </v:shape>
        </w:pict>
      </w:r>
    </w:p>
    <w:p w:rsidR="00D16840" w:rsidRPr="0072698D" w:rsidRDefault="00D16840" w:rsidP="0072698D">
      <w:pPr>
        <w:pStyle w:val="ListParagraph"/>
        <w:numPr>
          <w:ilvl w:val="0"/>
          <w:numId w:val="11"/>
        </w:numPr>
        <w:jc w:val="both"/>
        <w:rPr>
          <w:b/>
          <w:u w:val="single"/>
        </w:rPr>
      </w:pPr>
      <w:r w:rsidRPr="0072698D">
        <w:rPr>
          <w:b/>
          <w:u w:val="single"/>
        </w:rPr>
        <w:t>Krąg ogniskowy wraz z ławkami</w:t>
      </w:r>
    </w:p>
    <w:p w:rsidR="00D16840" w:rsidRDefault="00D16840" w:rsidP="00E2084B">
      <w:pPr>
        <w:jc w:val="both"/>
      </w:pPr>
      <w:r>
        <w:t xml:space="preserve">Na trasie ścieżki funkcjonuje miejsce ogniskowe. Z uwagi na konieczność zachowania szczególnej ostrożności konieczne jest przepracowanie miejsca i nadania mu nowej, bardziej funkcjonalnej formy. Miejsce przeznaczone na palenisko zostanie wyraźnie oznaczone i wytyczone w terenie, a dookoła staną drewniane niskie ławki. Całość zostanie tak zaplanowana, aby harmonijnie wtopić się w krajobraz. Miejsce zostanie wyposażone w ławki wykonane na zamówienie. </w:t>
      </w:r>
    </w:p>
    <w:p w:rsidR="00D16840" w:rsidRPr="00C31828" w:rsidRDefault="00D16840" w:rsidP="00C31828">
      <w:pPr>
        <w:jc w:val="both"/>
        <w:rPr>
          <w:b/>
        </w:rPr>
      </w:pPr>
      <w:r w:rsidRPr="00C31828">
        <w:rPr>
          <w:b/>
        </w:rPr>
        <w:t>Lokalizacja</w:t>
      </w:r>
      <w:r>
        <w:rPr>
          <w:b/>
        </w:rPr>
        <w:t xml:space="preserve">: </w:t>
      </w:r>
      <w:r w:rsidRPr="00C31828">
        <w:rPr>
          <w:b/>
        </w:rPr>
        <w:t xml:space="preserve">5 szt. - Ścieżka „Polanka odkrywców – Zawoja Markowa w bezpośrednim sąsiedztwie schronu. </w:t>
      </w:r>
    </w:p>
    <w:p w:rsidR="00D16840" w:rsidRDefault="00D16840" w:rsidP="00EB46D7">
      <w:pPr>
        <w:jc w:val="both"/>
      </w:pPr>
    </w:p>
    <w:p w:rsidR="00D16840" w:rsidRPr="0072698D" w:rsidRDefault="00D16840" w:rsidP="0072698D">
      <w:pPr>
        <w:pStyle w:val="ListParagraph"/>
        <w:numPr>
          <w:ilvl w:val="0"/>
          <w:numId w:val="11"/>
        </w:numPr>
        <w:jc w:val="both"/>
        <w:rPr>
          <w:b/>
          <w:u w:val="single"/>
        </w:rPr>
      </w:pPr>
      <w:r w:rsidRPr="0072698D">
        <w:rPr>
          <w:b/>
          <w:u w:val="single"/>
        </w:rPr>
        <w:t xml:space="preserve">Samoobsługowa Stacja Naprawy Rowerów </w:t>
      </w:r>
    </w:p>
    <w:p w:rsidR="00D16840" w:rsidRDefault="00D16840" w:rsidP="00765C9B">
      <w:pPr>
        <w:jc w:val="both"/>
        <w:rPr>
          <w:rFonts w:cs="Arial"/>
          <w:color w:val="2E2E2E"/>
          <w:spacing w:val="5"/>
          <w:sz w:val="20"/>
          <w:szCs w:val="20"/>
        </w:rPr>
      </w:pPr>
      <w:r w:rsidRPr="00765C9B">
        <w:t xml:space="preserve">Z myślą o osobach zwiedzających teren na rowerze zaplanowano usytuowanie w jednym z newralgicznych miejsc ścieżki montaż samoobsługowej stacji naprawy rowerów. Umożliwia ona m.in. sprawdzenie ciśnienia w oponach, dopompowanie kół, niewielkie naprawy sprzętu rowerowego. </w:t>
      </w:r>
      <w:r w:rsidRPr="00765C9B">
        <w:rPr>
          <w:rFonts w:cs="Arial"/>
          <w:color w:val="2E2E2E"/>
          <w:spacing w:val="5"/>
        </w:rPr>
        <w:t xml:space="preserve">Ten swego rodzaju samoobsługowy punkt naprawczy dedykowany będzie także rodzicom, którzy posłują się wózkami dziecięcymi, rowerkami dla dzieci czy nawet wózkami inwalidzkimi. Dzięki możliwości zawieszania roweru i dostępności kluczy niewielkie naprawy </w:t>
      </w:r>
      <w:r>
        <w:rPr>
          <w:rFonts w:cs="Arial"/>
          <w:color w:val="2E2E2E"/>
          <w:spacing w:val="5"/>
        </w:rPr>
        <w:t xml:space="preserve">będą mogły być </w:t>
      </w:r>
      <w:r w:rsidRPr="00765C9B">
        <w:rPr>
          <w:rFonts w:cs="Arial"/>
          <w:color w:val="2E2E2E"/>
          <w:spacing w:val="5"/>
        </w:rPr>
        <w:t>okonywane w bardzo dogodnej dla użytkowników pozycji.</w:t>
      </w:r>
      <w:r w:rsidRPr="00765C9B">
        <w:rPr>
          <w:rFonts w:cs="Arial"/>
          <w:color w:val="2E2E2E"/>
          <w:spacing w:val="5"/>
          <w:sz w:val="20"/>
          <w:szCs w:val="20"/>
        </w:rPr>
        <w:t xml:space="preserve"> </w:t>
      </w:r>
    </w:p>
    <w:p w:rsidR="00D16840" w:rsidRPr="00765C9B" w:rsidRDefault="00D16840" w:rsidP="00765C9B">
      <w:pPr>
        <w:jc w:val="both"/>
      </w:pPr>
    </w:p>
    <w:p w:rsidR="00D16840" w:rsidRPr="00C31828" w:rsidRDefault="00D16840" w:rsidP="00EB46D7">
      <w:pPr>
        <w:jc w:val="both"/>
        <w:rPr>
          <w:b/>
        </w:rPr>
      </w:pPr>
      <w:r w:rsidRPr="00C31828">
        <w:rPr>
          <w:b/>
        </w:rPr>
        <w:t>Lokalizacja 1 szt. - Ścieżka „Mokry Kozub” – Zawoja Markowa – parking.</w:t>
      </w:r>
    </w:p>
    <w:p w:rsidR="00D16840" w:rsidRDefault="00D16840" w:rsidP="00167DD8">
      <w:pPr>
        <w:jc w:val="both"/>
        <w:rPr>
          <w:b/>
          <w:u w:val="single"/>
        </w:rPr>
      </w:pPr>
    </w:p>
    <w:p w:rsidR="00D16840" w:rsidRPr="00167DD8" w:rsidRDefault="00D16840" w:rsidP="00167DD8">
      <w:pPr>
        <w:pStyle w:val="ListParagraph"/>
        <w:numPr>
          <w:ilvl w:val="0"/>
          <w:numId w:val="11"/>
        </w:numPr>
        <w:jc w:val="both"/>
        <w:rPr>
          <w:b/>
          <w:u w:val="single"/>
        </w:rPr>
      </w:pPr>
      <w:r>
        <w:rPr>
          <w:b/>
          <w:u w:val="single"/>
        </w:rPr>
        <w:t>Stojak</w:t>
      </w:r>
      <w:r w:rsidRPr="00167DD8">
        <w:rPr>
          <w:b/>
          <w:u w:val="single"/>
        </w:rPr>
        <w:t xml:space="preserve"> na rowery  + tabliczka informacyjna</w:t>
      </w:r>
    </w:p>
    <w:p w:rsidR="00D16840" w:rsidRPr="00167DD8" w:rsidRDefault="00D16840" w:rsidP="00167DD8">
      <w:pPr>
        <w:jc w:val="both"/>
      </w:pPr>
      <w:r w:rsidRPr="00167DD8">
        <w:t xml:space="preserve">Stojak na rowery zamontowany zostanie w dogodnym miejscu do zatrzymania się i dłuższego postoju. </w:t>
      </w:r>
    </w:p>
    <w:p w:rsidR="00D16840" w:rsidRPr="00167DD8" w:rsidRDefault="00D16840" w:rsidP="00167DD8">
      <w:pPr>
        <w:jc w:val="both"/>
        <w:rPr>
          <w:b/>
        </w:rPr>
      </w:pPr>
      <w:r w:rsidRPr="00167DD8">
        <w:rPr>
          <w:b/>
        </w:rPr>
        <w:t>Lokalizacja: 1 szt. - Ścieżka „Mokry Kozub” – Zawoja Markowa – parking</w:t>
      </w:r>
    </w:p>
    <w:p w:rsidR="00D16840" w:rsidRDefault="00D16840" w:rsidP="00EB46D7">
      <w:pPr>
        <w:jc w:val="both"/>
        <w:rPr>
          <w:color w:val="000000"/>
          <w:u w:val="single"/>
        </w:rPr>
      </w:pPr>
    </w:p>
    <w:p w:rsidR="00D16840" w:rsidRPr="00B720F1" w:rsidRDefault="00D16840" w:rsidP="00167DD8">
      <w:pPr>
        <w:pStyle w:val="ListParagraph"/>
        <w:numPr>
          <w:ilvl w:val="0"/>
          <w:numId w:val="11"/>
        </w:numPr>
        <w:jc w:val="both"/>
        <w:rPr>
          <w:b/>
          <w:color w:val="000000"/>
          <w:u w:val="single"/>
        </w:rPr>
      </w:pPr>
      <w:r w:rsidRPr="00B720F1">
        <w:rPr>
          <w:b/>
          <w:u w:val="single"/>
        </w:rPr>
        <w:t xml:space="preserve">Siłownia pod chmurką </w:t>
      </w:r>
    </w:p>
    <w:p w:rsidR="00D16840" w:rsidRPr="006A1932" w:rsidRDefault="00D16840" w:rsidP="006A1932">
      <w:pPr>
        <w:pStyle w:val="ListParagraph"/>
        <w:numPr>
          <w:ilvl w:val="0"/>
          <w:numId w:val="18"/>
        </w:numPr>
        <w:jc w:val="both"/>
        <w:rPr>
          <w:color w:val="000000"/>
        </w:rPr>
      </w:pPr>
      <w:r w:rsidRPr="00272BCE">
        <w:t>Prasa nożna i s</w:t>
      </w:r>
      <w:r>
        <w:t>u</w:t>
      </w:r>
      <w:r w:rsidRPr="00272BCE">
        <w:t>rfer na pylonie</w:t>
      </w:r>
    </w:p>
    <w:p w:rsidR="00D16840" w:rsidRDefault="00D16840" w:rsidP="00CB1327">
      <w:pPr>
        <w:pStyle w:val="ListParagraph"/>
        <w:numPr>
          <w:ilvl w:val="0"/>
          <w:numId w:val="18"/>
        </w:numPr>
        <w:jc w:val="both"/>
      </w:pPr>
      <w:r>
        <w:t>Su</w:t>
      </w:r>
      <w:r w:rsidRPr="00272BCE">
        <w:t>rfer i twister na pylonie</w:t>
      </w:r>
      <w:r>
        <w:t xml:space="preserve"> </w:t>
      </w:r>
    </w:p>
    <w:p w:rsidR="00D16840" w:rsidRDefault="00D16840" w:rsidP="00CB1327">
      <w:pPr>
        <w:pStyle w:val="ListParagraph"/>
        <w:numPr>
          <w:ilvl w:val="0"/>
          <w:numId w:val="18"/>
        </w:numPr>
        <w:jc w:val="both"/>
      </w:pPr>
      <w:r w:rsidRPr="00272BCE">
        <w:t>Wyciąg górny i krzesło do wyciskania na pylonie</w:t>
      </w:r>
      <w:r>
        <w:t xml:space="preserve"> </w:t>
      </w:r>
    </w:p>
    <w:p w:rsidR="00D16840" w:rsidRDefault="00D16840" w:rsidP="006A1932">
      <w:pPr>
        <w:pStyle w:val="ListParagraph"/>
        <w:numPr>
          <w:ilvl w:val="0"/>
          <w:numId w:val="18"/>
        </w:numPr>
        <w:jc w:val="both"/>
      </w:pPr>
      <w:r w:rsidRPr="00272BCE">
        <w:t>Jeździec i wioślarz na pylonie</w:t>
      </w:r>
    </w:p>
    <w:p w:rsidR="00D16840" w:rsidRPr="006A1932" w:rsidRDefault="00D16840" w:rsidP="006A1932">
      <w:pPr>
        <w:pStyle w:val="ListParagraph"/>
        <w:numPr>
          <w:ilvl w:val="0"/>
          <w:numId w:val="18"/>
        </w:numPr>
        <w:jc w:val="both"/>
        <w:rPr>
          <w:rFonts w:cs="Arial"/>
          <w:color w:val="000000"/>
          <w:lang w:eastAsia="pl-PL"/>
        </w:rPr>
      </w:pPr>
      <w:r w:rsidRPr="006A1932">
        <w:rPr>
          <w:rFonts w:cs="Arial"/>
          <w:color w:val="000000"/>
          <w:lang w:eastAsia="pl-PL"/>
        </w:rPr>
        <w:t xml:space="preserve">Rower dla rąk i drążek dla niepełnosprawnych  </w:t>
      </w:r>
    </w:p>
    <w:p w:rsidR="00D16840" w:rsidRPr="00272BCE" w:rsidRDefault="00D16840" w:rsidP="00CB1327">
      <w:pPr>
        <w:jc w:val="both"/>
        <w:rPr>
          <w:rFonts w:cs="Arial"/>
          <w:color w:val="000000"/>
          <w:lang w:eastAsia="pl-PL"/>
        </w:rPr>
      </w:pPr>
    </w:p>
    <w:p w:rsidR="00D16840" w:rsidRPr="00A00B81" w:rsidRDefault="00D16840" w:rsidP="00CB1327">
      <w:pPr>
        <w:jc w:val="both"/>
        <w:rPr>
          <w:color w:val="000000"/>
        </w:rPr>
      </w:pPr>
    </w:p>
    <w:p w:rsidR="00D16840" w:rsidRDefault="00D16840" w:rsidP="00EB46D7">
      <w:pPr>
        <w:jc w:val="both"/>
        <w:rPr>
          <w:color w:val="000000"/>
          <w:u w:val="single"/>
        </w:rPr>
      </w:pPr>
    </w:p>
    <w:p w:rsidR="00D16840" w:rsidRDefault="00D16840" w:rsidP="00EB46D7">
      <w:pPr>
        <w:jc w:val="both"/>
        <w:rPr>
          <w:color w:val="000000"/>
          <w:u w:val="single"/>
        </w:rPr>
      </w:pPr>
    </w:p>
    <w:p w:rsidR="00D16840" w:rsidRDefault="00D16840" w:rsidP="00EB46D7">
      <w:pPr>
        <w:jc w:val="both"/>
        <w:rPr>
          <w:color w:val="000000"/>
          <w:u w:val="single"/>
        </w:rPr>
      </w:pPr>
    </w:p>
    <w:p w:rsidR="00D16840" w:rsidRDefault="00D16840" w:rsidP="00EB46D7">
      <w:pPr>
        <w:jc w:val="both"/>
        <w:rPr>
          <w:color w:val="000000"/>
          <w:u w:val="single"/>
        </w:rPr>
      </w:pPr>
    </w:p>
    <w:p w:rsidR="00D16840" w:rsidRDefault="00D16840" w:rsidP="00EB46D7">
      <w:pPr>
        <w:jc w:val="both"/>
        <w:rPr>
          <w:color w:val="000000"/>
          <w:u w:val="single"/>
        </w:rPr>
      </w:pPr>
    </w:p>
    <w:p w:rsidR="00D16840" w:rsidRDefault="00D16840" w:rsidP="00EB46D7">
      <w:pPr>
        <w:jc w:val="both"/>
        <w:rPr>
          <w:color w:val="000000"/>
          <w:u w:val="single"/>
        </w:rPr>
      </w:pPr>
    </w:p>
    <w:p w:rsidR="00D16840" w:rsidRDefault="00D16840" w:rsidP="00EB46D7">
      <w:pPr>
        <w:jc w:val="both"/>
        <w:rPr>
          <w:color w:val="000000"/>
          <w:u w:val="single"/>
        </w:rPr>
      </w:pPr>
    </w:p>
    <w:p w:rsidR="00D16840" w:rsidRDefault="00D16840" w:rsidP="00EB46D7">
      <w:pPr>
        <w:jc w:val="both"/>
        <w:rPr>
          <w:color w:val="000000"/>
          <w:u w:val="single"/>
        </w:rPr>
      </w:pPr>
    </w:p>
    <w:p w:rsidR="00D16840" w:rsidRDefault="00D16840" w:rsidP="00EB46D7">
      <w:pPr>
        <w:jc w:val="both"/>
        <w:rPr>
          <w:color w:val="000000"/>
          <w:u w:val="single"/>
        </w:rPr>
      </w:pPr>
    </w:p>
    <w:p w:rsidR="00D16840" w:rsidRDefault="00D16840" w:rsidP="00EB46D7">
      <w:pPr>
        <w:jc w:val="both"/>
        <w:rPr>
          <w:color w:val="000000"/>
          <w:u w:val="single"/>
        </w:rPr>
      </w:pPr>
    </w:p>
    <w:p w:rsidR="00D16840" w:rsidRDefault="00D16840" w:rsidP="00EB46D7">
      <w:pPr>
        <w:jc w:val="both"/>
        <w:rPr>
          <w:color w:val="000000"/>
          <w:u w:val="single"/>
        </w:rPr>
      </w:pPr>
    </w:p>
    <w:p w:rsidR="00D16840" w:rsidRDefault="00D16840" w:rsidP="0072698D">
      <w:pPr>
        <w:jc w:val="center"/>
        <w:rPr>
          <w:color w:val="000000"/>
          <w:u w:val="single"/>
        </w:rPr>
      </w:pPr>
    </w:p>
    <w:p w:rsidR="00D16840" w:rsidRPr="006047E9" w:rsidRDefault="00D16840" w:rsidP="0072698D">
      <w:pPr>
        <w:jc w:val="center"/>
        <w:rPr>
          <w:b/>
          <w:sz w:val="32"/>
          <w:szCs w:val="32"/>
        </w:rPr>
      </w:pPr>
      <w:r w:rsidRPr="006047E9">
        <w:rPr>
          <w:b/>
          <w:sz w:val="32"/>
          <w:szCs w:val="32"/>
        </w:rPr>
        <w:t>ŚCIEŻKA „MIĘDZY LASEM A WSIĄ”</w:t>
      </w:r>
    </w:p>
    <w:p w:rsidR="00D16840" w:rsidRPr="0072698D" w:rsidRDefault="00D16840" w:rsidP="0072698D">
      <w:pPr>
        <w:jc w:val="center"/>
        <w:rPr>
          <w:b/>
          <w:color w:val="000000"/>
          <w:u w:val="single"/>
        </w:rPr>
      </w:pPr>
    </w:p>
    <w:p w:rsidR="00D16840" w:rsidRPr="00D132DA" w:rsidRDefault="00D16840" w:rsidP="00CB1327">
      <w:pPr>
        <w:pStyle w:val="ListParagraph"/>
        <w:numPr>
          <w:ilvl w:val="0"/>
          <w:numId w:val="12"/>
        </w:numPr>
        <w:jc w:val="both"/>
        <w:rPr>
          <w:b/>
          <w:color w:val="000000"/>
          <w:u w:val="single"/>
        </w:rPr>
      </w:pPr>
      <w:r w:rsidRPr="00D132DA">
        <w:rPr>
          <w:b/>
          <w:color w:val="000000"/>
          <w:u w:val="single"/>
        </w:rPr>
        <w:t>Leśna brama</w:t>
      </w:r>
    </w:p>
    <w:p w:rsidR="00D16840" w:rsidRPr="00CB1327" w:rsidRDefault="00D16840" w:rsidP="00CB1327">
      <w:pPr>
        <w:pStyle w:val="ListParagraph"/>
        <w:jc w:val="both"/>
        <w:rPr>
          <w:color w:val="000000"/>
          <w:u w:val="single"/>
        </w:rPr>
      </w:pPr>
      <w:r w:rsidRPr="00CB1327">
        <w:rPr>
          <w:color w:val="000000"/>
        </w:rPr>
        <w:t xml:space="preserve">Na trasie ścieżki w ramach modernizacji zaplanowano zamontowanie infrastruktury imitującej drewnianą bramę zbudowaną z dwóch pni drzew. Brama ma stanowić symbol przejścia pomiędzy ekosystemem leśnym a terenem otwartym – polem lub łąką. Brama będzie sygnalizować jeden z punktów przestankowych na ścieżce, w którym uwaga zwrócona zostanie na strefę ekotonową ( ta i inne kwestie przyrodnicze zostaną przybliżone odwiedzającym w jednej z publikacji – folderze/ulotce z mapą). </w:t>
      </w:r>
    </w:p>
    <w:p w:rsidR="00D16840" w:rsidRPr="00CB1327" w:rsidRDefault="00D16840" w:rsidP="00CB1327">
      <w:pPr>
        <w:pStyle w:val="ListParagraph"/>
        <w:jc w:val="both"/>
        <w:rPr>
          <w:color w:val="000000"/>
          <w:u w:val="single"/>
        </w:rPr>
      </w:pPr>
    </w:p>
    <w:p w:rsidR="00D16840" w:rsidRPr="00CB1327" w:rsidRDefault="00D16840" w:rsidP="00CB1327">
      <w:pPr>
        <w:pStyle w:val="ListParagraph"/>
        <w:jc w:val="both"/>
        <w:rPr>
          <w:b/>
        </w:rPr>
      </w:pPr>
      <w:r w:rsidRPr="00CB1327">
        <w:rPr>
          <w:b/>
          <w:color w:val="000000"/>
        </w:rPr>
        <w:t xml:space="preserve">Lokalizacja: </w:t>
      </w:r>
      <w:r w:rsidRPr="00CB1327">
        <w:rPr>
          <w:b/>
        </w:rPr>
        <w:t xml:space="preserve">1 szt. – Ścieżka „Między lasem a wsią” – początek ścieżki. </w:t>
      </w:r>
    </w:p>
    <w:p w:rsidR="00D16840" w:rsidRPr="00CB1327" w:rsidRDefault="00D16840" w:rsidP="00CB1327">
      <w:pPr>
        <w:pStyle w:val="ListParagraph"/>
        <w:jc w:val="both"/>
        <w:rPr>
          <w:b/>
        </w:rPr>
      </w:pPr>
    </w:p>
    <w:p w:rsidR="00D16840" w:rsidRPr="00CB1327" w:rsidRDefault="00D16840" w:rsidP="00CB1327">
      <w:pPr>
        <w:ind w:left="360"/>
        <w:jc w:val="both"/>
        <w:rPr>
          <w:color w:val="000000"/>
        </w:rPr>
      </w:pPr>
    </w:p>
    <w:p w:rsidR="00D16840" w:rsidRPr="0072698D" w:rsidRDefault="00D16840" w:rsidP="0072698D">
      <w:pPr>
        <w:pStyle w:val="ListParagraph"/>
        <w:numPr>
          <w:ilvl w:val="0"/>
          <w:numId w:val="12"/>
        </w:numPr>
        <w:jc w:val="both"/>
        <w:rPr>
          <w:b/>
          <w:color w:val="000000"/>
          <w:u w:val="single"/>
        </w:rPr>
      </w:pPr>
      <w:r>
        <w:rPr>
          <w:b/>
          <w:color w:val="000000"/>
          <w:u w:val="single"/>
        </w:rPr>
        <w:t>Ł</w:t>
      </w:r>
      <w:r w:rsidRPr="0072698D">
        <w:rPr>
          <w:b/>
          <w:color w:val="000000"/>
          <w:u w:val="single"/>
        </w:rPr>
        <w:t>awk</w:t>
      </w:r>
      <w:r>
        <w:rPr>
          <w:b/>
          <w:color w:val="000000"/>
          <w:u w:val="single"/>
        </w:rPr>
        <w:t>a ozdobna</w:t>
      </w:r>
    </w:p>
    <w:p w:rsidR="00D16840" w:rsidRDefault="00D16840" w:rsidP="00EB46D7">
      <w:pPr>
        <w:jc w:val="both"/>
        <w:rPr>
          <w:color w:val="000000"/>
        </w:rPr>
      </w:pPr>
      <w:r w:rsidRPr="007F0A70">
        <w:rPr>
          <w:color w:val="000000"/>
        </w:rPr>
        <w:t xml:space="preserve">Szczególnym </w:t>
      </w:r>
      <w:r>
        <w:rPr>
          <w:color w:val="000000"/>
        </w:rPr>
        <w:t xml:space="preserve">elementem ścieżki, łączącym w sobie nie tylko walory poznawcze i rekreacyjne, ale także i estetyczne, a nawet historyczne będzie specjalnie wykonana ławka z rzeźbą. Rzeźba przedstawiać będzie postać Wawrzyńca Szkolnika – jak głosi lokalna historia – pierwszego babiogórskiego przewodnika, a zarazem i nauczyciela. Szlak, po którym prowadzi trasa ścieżki nosi właśnie jego nazwę. Ławka stanowić więc będzie nie tylko oznaczenie punktu przestankowego, ale i swoiste miejsce pamięci o tej postaci. Ten element infrastruktury zostanie wykonany na specjalne zamówienie. Poniższa fotografia nie jest projektem ławki, a jedynie stanowi materiał poglądowy. </w:t>
      </w:r>
    </w:p>
    <w:p w:rsidR="00D16840" w:rsidRPr="004E7032" w:rsidRDefault="00D16840" w:rsidP="00EB46D7">
      <w:pPr>
        <w:jc w:val="both"/>
        <w:rPr>
          <w:b/>
        </w:rPr>
      </w:pPr>
      <w:r>
        <w:rPr>
          <w:b/>
        </w:rPr>
        <w:t xml:space="preserve">Lokalizacja: </w:t>
      </w:r>
      <w:r w:rsidRPr="00B91EAB">
        <w:rPr>
          <w:b/>
        </w:rPr>
        <w:t xml:space="preserve">1 szt. - Ścieżka „Między lasem a wsią” – </w:t>
      </w:r>
      <w:r w:rsidRPr="004E7032">
        <w:rPr>
          <w:b/>
        </w:rPr>
        <w:t>Zawoja Markowa – Początek ścieżki.</w:t>
      </w:r>
    </w:p>
    <w:p w:rsidR="00D16840" w:rsidRDefault="00D16840" w:rsidP="00EB46D7">
      <w:pPr>
        <w:jc w:val="both"/>
      </w:pPr>
      <w:r>
        <w:rPr>
          <w:noProof/>
          <w:lang w:eastAsia="pl-PL"/>
        </w:rPr>
        <w:pict>
          <v:shape id="Obraz 28" o:spid="_x0000_s1028" type="#_x0000_t75" alt="Znalezione obrazy dla zapytania educational benches w national park" style="position:absolute;left:0;text-align:left;margin-left:2in;margin-top:5.6pt;width:184.95pt;height:100.6pt;z-index:-251660800;visibility:visible" wrapcoords="-87 0 -87 21439 21600 21439 21600 0 -87 0">
            <v:imagedata r:id="rId29" o:title=""/>
            <w10:wrap type="tight"/>
          </v:shape>
        </w:pict>
      </w:r>
    </w:p>
    <w:p w:rsidR="00D16840" w:rsidRDefault="00D16840" w:rsidP="00EB46D7">
      <w:pPr>
        <w:jc w:val="both"/>
      </w:pPr>
    </w:p>
    <w:p w:rsidR="00D16840" w:rsidRPr="00EC4078"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Pr="0072698D" w:rsidRDefault="00D16840" w:rsidP="0072698D">
      <w:pPr>
        <w:pStyle w:val="ListParagraph"/>
        <w:numPr>
          <w:ilvl w:val="0"/>
          <w:numId w:val="12"/>
        </w:numPr>
        <w:jc w:val="both"/>
        <w:rPr>
          <w:b/>
          <w:color w:val="000000"/>
          <w:u w:val="single"/>
        </w:rPr>
      </w:pPr>
      <w:r w:rsidRPr="0072698D">
        <w:rPr>
          <w:b/>
          <w:color w:val="000000"/>
          <w:u w:val="single"/>
        </w:rPr>
        <w:t>Wykonanie i montaż pulpitu dydaktycznego-informacyjnego</w:t>
      </w:r>
    </w:p>
    <w:p w:rsidR="00D16840" w:rsidRPr="0072698D" w:rsidRDefault="00D16840" w:rsidP="00EB46D7">
      <w:pPr>
        <w:jc w:val="both"/>
        <w:rPr>
          <w:color w:val="000000"/>
        </w:rPr>
      </w:pPr>
      <w:r w:rsidRPr="0072698D">
        <w:rPr>
          <w:color w:val="000000"/>
        </w:rPr>
        <w:t>Pulpit stanowi element infrastruktury informacyjnej, której zadaniem jest komentowanie otaczającej przyrody. Na trasie ścieżki, w optymalnie wybranych do tego miejscach, zostaną zamontowane trzy tego rodzaju pulpity. Drewniany element wzbogacony o blat z nadrukowaną treścią przyrodniczą będzie stanowił doskonałą informację dla poruszających się po trasie ścieżki.</w:t>
      </w:r>
    </w:p>
    <w:p w:rsidR="00D16840" w:rsidRPr="0072698D" w:rsidRDefault="00D16840" w:rsidP="00726B1D">
      <w:pPr>
        <w:jc w:val="both"/>
        <w:rPr>
          <w:color w:val="000000"/>
        </w:rPr>
      </w:pPr>
      <w:r w:rsidRPr="0072698D">
        <w:rPr>
          <w:b/>
        </w:rPr>
        <w:t xml:space="preserve">Lokalizacja:3 szt. - Ścieżka „Między lasem a wsią” – 1 szt. na początku  ścieżki – Zawoja Markowa (łąka), 1 szt. 1szt. młodnik świerkowy, 1 szt. buczyna karpacka na szlaku zielonym. </w:t>
      </w:r>
    </w:p>
    <w:p w:rsidR="00D16840" w:rsidRPr="00272BCE" w:rsidRDefault="00D16840" w:rsidP="00765C9B">
      <w:pPr>
        <w:jc w:val="center"/>
        <w:rPr>
          <w:color w:val="000000"/>
        </w:rPr>
      </w:pPr>
      <w:r w:rsidRPr="00BF06EE">
        <w:rPr>
          <w:rFonts w:ascii="Arial" w:hAnsi="Arial" w:cs="Arial"/>
          <w:b/>
          <w:noProof/>
          <w:lang w:eastAsia="pl-PL"/>
        </w:rPr>
        <w:pict>
          <v:shape id="Obraz 25" o:spid="_x0000_i1045" type="#_x0000_t75" alt="DSC01621" style="width:178.5pt;height:149.25pt;visibility:visible">
            <v:imagedata r:id="rId30" o:title=""/>
          </v:shape>
        </w:pict>
      </w:r>
    </w:p>
    <w:p w:rsidR="00D16840" w:rsidRDefault="00D16840" w:rsidP="00EB46D7">
      <w:pPr>
        <w:jc w:val="both"/>
        <w:rPr>
          <w:u w:val="single"/>
        </w:rPr>
      </w:pPr>
    </w:p>
    <w:p w:rsidR="00D16840" w:rsidRPr="0072698D" w:rsidRDefault="00D16840" w:rsidP="0072698D">
      <w:pPr>
        <w:pStyle w:val="ListParagraph"/>
        <w:numPr>
          <w:ilvl w:val="0"/>
          <w:numId w:val="12"/>
        </w:numPr>
        <w:jc w:val="both"/>
        <w:rPr>
          <w:b/>
          <w:u w:val="single"/>
        </w:rPr>
      </w:pPr>
      <w:r w:rsidRPr="0072698D">
        <w:rPr>
          <w:b/>
          <w:u w:val="single"/>
        </w:rPr>
        <w:t xml:space="preserve">Wykonanie i montaż ławek dydaktycznych </w:t>
      </w:r>
    </w:p>
    <w:p w:rsidR="00D16840" w:rsidRPr="0072698D" w:rsidRDefault="00D16840" w:rsidP="00EB46D7">
      <w:pPr>
        <w:jc w:val="both"/>
      </w:pPr>
      <w:r w:rsidRPr="0072698D">
        <w:t xml:space="preserve">Zaplanowano wykonanie na zamówienie ławki z oparciem. Ławka stanowić będzie jeden z elementów infrastruktury rekreacyjnej o dodatkowym dydaktycznym znaczeniu. Dzięki wyrzezaniu w oparciu ławki napisu oraz dodaniu obok tablicy z informacją, obiekt stanowić będzie nie tylko miejsce odpoczynku, ale i zdobywania informacji. </w:t>
      </w:r>
    </w:p>
    <w:p w:rsidR="00D16840" w:rsidRPr="00765C9B" w:rsidRDefault="00D16840" w:rsidP="00EB46D7">
      <w:pPr>
        <w:jc w:val="both"/>
        <w:rPr>
          <w:b/>
        </w:rPr>
      </w:pPr>
      <w:r>
        <w:rPr>
          <w:noProof/>
          <w:lang w:eastAsia="pl-PL"/>
        </w:rPr>
        <w:pict>
          <v:shape id="_x0000_s1029" type="#_x0000_t75" alt="DSC01620" style="position:absolute;left:0;text-align:left;margin-left:117pt;margin-top:57.65pt;width:226.65pt;height:164.55pt;z-index:251658752;visibility:visible">
            <v:imagedata r:id="rId31" o:title=""/>
            <w10:wrap type="topAndBottom"/>
          </v:shape>
        </w:pict>
      </w:r>
      <w:r w:rsidRPr="0072698D">
        <w:rPr>
          <w:b/>
        </w:rPr>
        <w:t xml:space="preserve">Lokalizacja:3 szt. - Ścieżka „Między lasem a wsią” – 1 szt. na początku  ścieżki – Zawoja Markowa (łąka), 1 szt. 1szt. młodnik świerkowy, 1 szt. buczyna karpacka na szlaku zielonym. </w:t>
      </w:r>
    </w:p>
    <w:p w:rsidR="00D16840" w:rsidRDefault="00D16840" w:rsidP="00EB46D7">
      <w:pPr>
        <w:jc w:val="both"/>
      </w:pPr>
    </w:p>
    <w:p w:rsidR="00D16840" w:rsidRPr="00630A1F" w:rsidRDefault="00D16840" w:rsidP="00630A1F">
      <w:pPr>
        <w:pStyle w:val="ListParagraph"/>
        <w:jc w:val="both"/>
      </w:pPr>
    </w:p>
    <w:p w:rsidR="00D16840" w:rsidRPr="00630A1F" w:rsidRDefault="00D16840" w:rsidP="00630A1F">
      <w:pPr>
        <w:pStyle w:val="ListParagraph"/>
        <w:numPr>
          <w:ilvl w:val="0"/>
          <w:numId w:val="14"/>
        </w:numPr>
        <w:jc w:val="both"/>
      </w:pPr>
      <w:r w:rsidRPr="00630A1F">
        <w:rPr>
          <w:b/>
          <w:u w:val="single"/>
        </w:rPr>
        <w:t xml:space="preserve">Słupki „pieńki” dydaktyczne </w:t>
      </w:r>
    </w:p>
    <w:p w:rsidR="00D16840" w:rsidRPr="00630A1F" w:rsidRDefault="00D16840" w:rsidP="00630A1F">
      <w:pPr>
        <w:jc w:val="both"/>
      </w:pPr>
      <w:r w:rsidRPr="00630A1F">
        <w:t xml:space="preserve">Elementem aktywizującym zwiedzających będą także słupki dydaktyczne. Zgodnie z założeniami, w terenie na trasie ścieżki, słupki wyznaczać będą miejsca przestankowe, w których zalecane jest zatrzymanie się. Tematyka danego punktu przestankowego zostanie zaprezentowana na słupku dydaktycznym i będzie odmienna w każdym z punktów. </w:t>
      </w:r>
    </w:p>
    <w:p w:rsidR="00D16840" w:rsidRPr="00630A1F" w:rsidRDefault="00D16840" w:rsidP="00630A1F">
      <w:pPr>
        <w:jc w:val="both"/>
        <w:rPr>
          <w:b/>
        </w:rPr>
      </w:pPr>
      <w:r w:rsidRPr="00630A1F">
        <w:rPr>
          <w:b/>
        </w:rPr>
        <w:t xml:space="preserve">Lokalizacja: 6 szt. - Ścieżka „Między lasem a wsią” – Pomoce zostaną umieszczone w regularnych odstępach ok. 200 metrów na całej długości ścieżki. </w:t>
      </w:r>
    </w:p>
    <w:p w:rsidR="00D16840" w:rsidRDefault="00D16840" w:rsidP="00630A1F">
      <w:pPr>
        <w:jc w:val="both"/>
      </w:pPr>
    </w:p>
    <w:p w:rsidR="00D16840" w:rsidRPr="00272BCE" w:rsidRDefault="00D16840" w:rsidP="00630A1F">
      <w:pPr>
        <w:jc w:val="both"/>
      </w:pPr>
    </w:p>
    <w:p w:rsidR="00D16840" w:rsidRPr="00272BCE" w:rsidRDefault="00D16840" w:rsidP="00765C9B">
      <w:pPr>
        <w:jc w:val="center"/>
      </w:pPr>
      <w:r>
        <w:rPr>
          <w:noProof/>
          <w:lang w:eastAsia="pl-PL"/>
        </w:rPr>
        <w:pict>
          <v:shape id="_x0000_i1046" type="#_x0000_t75" alt="DSC01628" style="width:165.75pt;height:170.25pt;visibility:visible">
            <v:imagedata r:id="rId19" o:title=""/>
          </v:shape>
        </w:pict>
      </w:r>
    </w:p>
    <w:p w:rsidR="00D16840" w:rsidRPr="00272BCE" w:rsidRDefault="00D16840" w:rsidP="00630A1F">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Pr="005D6ED7" w:rsidRDefault="00D16840" w:rsidP="0072698D">
      <w:pPr>
        <w:jc w:val="center"/>
        <w:rPr>
          <w:b/>
          <w:sz w:val="32"/>
          <w:szCs w:val="32"/>
        </w:rPr>
      </w:pPr>
      <w:bookmarkStart w:id="0" w:name="_GoBack"/>
      <w:bookmarkEnd w:id="0"/>
      <w:r w:rsidRPr="005D6ED7">
        <w:rPr>
          <w:b/>
          <w:sz w:val="32"/>
          <w:szCs w:val="32"/>
        </w:rPr>
        <w:t>ŚCIEŻKA „BIEG ŻYCIA LASU”</w:t>
      </w:r>
    </w:p>
    <w:p w:rsidR="00D16840" w:rsidRPr="0072698D" w:rsidRDefault="00D16840" w:rsidP="0072698D">
      <w:pPr>
        <w:jc w:val="center"/>
        <w:rPr>
          <w:u w:val="single"/>
        </w:rPr>
      </w:pPr>
    </w:p>
    <w:p w:rsidR="00D16840" w:rsidRDefault="00D16840" w:rsidP="0072698D">
      <w:pPr>
        <w:pStyle w:val="ListParagraph"/>
        <w:jc w:val="both"/>
        <w:rPr>
          <w:b/>
          <w:highlight w:val="yellow"/>
          <w:u w:val="single"/>
        </w:rPr>
      </w:pPr>
    </w:p>
    <w:p w:rsidR="00D16840" w:rsidRPr="00CB1327" w:rsidRDefault="00D16840" w:rsidP="00CB1327">
      <w:pPr>
        <w:pStyle w:val="ListParagraph"/>
        <w:numPr>
          <w:ilvl w:val="0"/>
          <w:numId w:val="9"/>
        </w:numPr>
        <w:jc w:val="both"/>
        <w:rPr>
          <w:b/>
          <w:color w:val="000000"/>
          <w:u w:val="single"/>
        </w:rPr>
      </w:pPr>
      <w:r w:rsidRPr="00CB1327">
        <w:rPr>
          <w:b/>
          <w:color w:val="000000"/>
          <w:u w:val="single"/>
        </w:rPr>
        <w:t>Leśna brama</w:t>
      </w:r>
    </w:p>
    <w:p w:rsidR="00D16840" w:rsidRPr="00CB1327" w:rsidRDefault="00D16840" w:rsidP="00CB1327">
      <w:pPr>
        <w:pStyle w:val="ListParagraph"/>
        <w:jc w:val="both"/>
        <w:rPr>
          <w:color w:val="000000"/>
          <w:u w:val="single"/>
        </w:rPr>
      </w:pPr>
      <w:r w:rsidRPr="00CB1327">
        <w:rPr>
          <w:color w:val="000000"/>
        </w:rPr>
        <w:t xml:space="preserve">Na trasie ścieżki w ramach modernizacji zaplanowano zamontowanie infrastruktury imitującej drewnianą bramę zbudowaną z dwóch pni drzew. Brama ma stanowić symbol przejścia pomiędzy ekosystemem leśnym a terenem otwartym – polem lub łąką. Brama będzie sygnalizować jeden z punktów przestankowych na ścieżce, w którym uwaga zwrócona zostanie na strefę ekotonową ( ta i inne kwestie przyrodnicze zostaną przybliżone odwiedzającym w jednej z publikacji – folderze/ulotce z mapą). </w:t>
      </w:r>
    </w:p>
    <w:p w:rsidR="00D16840" w:rsidRPr="00CB1327" w:rsidRDefault="00D16840" w:rsidP="00CB1327">
      <w:pPr>
        <w:pStyle w:val="ListParagraph"/>
        <w:jc w:val="both"/>
        <w:rPr>
          <w:color w:val="000000"/>
          <w:u w:val="single"/>
        </w:rPr>
      </w:pPr>
    </w:p>
    <w:p w:rsidR="00D16840" w:rsidRPr="00CB1327" w:rsidRDefault="00D16840" w:rsidP="00CB1327">
      <w:pPr>
        <w:pStyle w:val="ListParagraph"/>
        <w:jc w:val="both"/>
        <w:rPr>
          <w:b/>
        </w:rPr>
      </w:pPr>
      <w:r w:rsidRPr="00CB1327">
        <w:rPr>
          <w:b/>
          <w:color w:val="000000"/>
        </w:rPr>
        <w:t xml:space="preserve">Lokalizacja: </w:t>
      </w:r>
      <w:r w:rsidRPr="00CB1327">
        <w:rPr>
          <w:b/>
        </w:rPr>
        <w:t>1 szt. – Ścieżka „Bieg życia lasu” –  początek ścieżki</w:t>
      </w:r>
    </w:p>
    <w:p w:rsidR="00D16840" w:rsidRDefault="00D16840" w:rsidP="00CB1327">
      <w:pPr>
        <w:pStyle w:val="ListParagraph"/>
        <w:jc w:val="both"/>
        <w:rPr>
          <w:b/>
          <w:u w:val="single"/>
        </w:rPr>
      </w:pPr>
    </w:p>
    <w:p w:rsidR="00D16840" w:rsidRDefault="00D16840" w:rsidP="00CB1327">
      <w:pPr>
        <w:pStyle w:val="ListParagraph"/>
        <w:jc w:val="both"/>
        <w:rPr>
          <w:b/>
          <w:u w:val="single"/>
        </w:rPr>
      </w:pPr>
    </w:p>
    <w:p w:rsidR="00D16840" w:rsidRPr="00CB1327" w:rsidRDefault="00D16840" w:rsidP="00CB1327">
      <w:pPr>
        <w:pStyle w:val="ListParagraph"/>
        <w:numPr>
          <w:ilvl w:val="0"/>
          <w:numId w:val="9"/>
        </w:numPr>
        <w:jc w:val="both"/>
        <w:rPr>
          <w:color w:val="000000"/>
        </w:rPr>
      </w:pPr>
      <w:r w:rsidRPr="00CB1327">
        <w:rPr>
          <w:b/>
          <w:u w:val="single"/>
        </w:rPr>
        <w:t>Tablica informacyjna z mapą</w:t>
      </w:r>
    </w:p>
    <w:p w:rsidR="00D16840" w:rsidRDefault="00D16840" w:rsidP="001D7B26">
      <w:pPr>
        <w:jc w:val="both"/>
      </w:pPr>
      <w:r w:rsidRPr="00272BCE">
        <w:t xml:space="preserve">Na dwóch mocowanych w terenie drewnianych słupkach zamocowana zostanie tablica z drewna z kolorowym wydrukiem na blasze. Treści prezentowane na wydruku będą adekwatne do tematyki miejsca przestankowego. Dodatkowo słupki wyposażone zostaną w tabliczki informacyjne z numerem/nazwą przystanku i nawiązywać będą stylem do wyżej opisanych drogowskazów.  </w:t>
      </w:r>
    </w:p>
    <w:p w:rsidR="00D16840" w:rsidRPr="001762C8" w:rsidRDefault="00D16840" w:rsidP="001D7B26">
      <w:pPr>
        <w:jc w:val="both"/>
        <w:rPr>
          <w:b/>
        </w:rPr>
      </w:pPr>
      <w:r w:rsidRPr="00C31828">
        <w:rPr>
          <w:b/>
        </w:rPr>
        <w:t>Lokalizacja</w:t>
      </w:r>
      <w:r>
        <w:rPr>
          <w:b/>
        </w:rPr>
        <w:t xml:space="preserve">: </w:t>
      </w:r>
      <w:r w:rsidRPr="00CF3358">
        <w:rPr>
          <w:b/>
        </w:rPr>
        <w:t>1 szt. - Ścieżka „Bieg życia lasu” – Zawoja Markowe Rówienki – początek ścieżki przy wyjściu z polany do lasu – granica BgPN</w:t>
      </w:r>
      <w:r>
        <w:rPr>
          <w:b/>
        </w:rPr>
        <w:t xml:space="preserve">; </w:t>
      </w:r>
      <w:r w:rsidRPr="00CF3358">
        <w:rPr>
          <w:b/>
        </w:rPr>
        <w:t>1 szt. Ścieżka „Góralski krąg” – Zawoja Markowa obok wejścia na ścieżkę.</w:t>
      </w:r>
    </w:p>
    <w:p w:rsidR="00D16840" w:rsidRDefault="00D16840" w:rsidP="001D7B26">
      <w:pPr>
        <w:jc w:val="both"/>
      </w:pPr>
    </w:p>
    <w:p w:rsidR="00D16840" w:rsidRDefault="00D16840" w:rsidP="00765C9B">
      <w:pPr>
        <w:jc w:val="center"/>
      </w:pPr>
      <w:r>
        <w:rPr>
          <w:noProof/>
          <w:lang w:eastAsia="pl-PL"/>
        </w:rPr>
        <w:pict>
          <v:shape id="_x0000_i1047" type="#_x0000_t75" style="width:192pt;height:102.75pt;visibility:visible">
            <v:imagedata r:id="rId8" o:title=""/>
          </v:shape>
        </w:pict>
      </w:r>
    </w:p>
    <w:p w:rsidR="00D16840" w:rsidRDefault="00D16840" w:rsidP="001D7B26">
      <w:pPr>
        <w:pStyle w:val="ListParagraph"/>
        <w:ind w:left="1080"/>
        <w:jc w:val="both"/>
        <w:rPr>
          <w:b/>
          <w:u w:val="single"/>
        </w:rPr>
      </w:pPr>
    </w:p>
    <w:p w:rsidR="00D16840" w:rsidRPr="001D7B26" w:rsidRDefault="00D16840" w:rsidP="001D7B26">
      <w:pPr>
        <w:pStyle w:val="ListParagraph"/>
        <w:numPr>
          <w:ilvl w:val="0"/>
          <w:numId w:val="9"/>
        </w:numPr>
        <w:jc w:val="both"/>
        <w:rPr>
          <w:b/>
          <w:u w:val="single"/>
        </w:rPr>
      </w:pPr>
      <w:r w:rsidRPr="001D7B26">
        <w:rPr>
          <w:b/>
          <w:u w:val="single"/>
        </w:rPr>
        <w:t>Tabliczki przyrodniczo – dydaktyczne</w:t>
      </w:r>
    </w:p>
    <w:p w:rsidR="00D16840" w:rsidRPr="0072698D" w:rsidRDefault="00D16840" w:rsidP="00726B1D">
      <w:pPr>
        <w:jc w:val="both"/>
        <w:rPr>
          <w:b/>
        </w:rPr>
      </w:pPr>
      <w:r w:rsidRPr="0072698D">
        <w:t xml:space="preserve">Na trasie ścieżki planowanych jest zamontowanie 6 tablic dydaktycznych prezentujących treści przyrodnicze. Tablice zostały tak pomyślane, aby w szczególny sposób aktywnymi metodami zachęcić młodych odbiorców ścieżki dydaktycznej do poznawania przyrody. Zamontowane w pochylonych blatach drobne elementy zawierać będą drobne urządzenia wymagające aktywności manualnej. Poniżej zamieszczono fotografie podobnych przykładowych rozwiązań. </w:t>
      </w:r>
    </w:p>
    <w:p w:rsidR="00D16840" w:rsidRPr="0072698D" w:rsidRDefault="00D16840" w:rsidP="00EB1A04">
      <w:pPr>
        <w:jc w:val="both"/>
        <w:rPr>
          <w:color w:val="000000"/>
        </w:rPr>
      </w:pPr>
      <w:r w:rsidRPr="0072698D">
        <w:rPr>
          <w:b/>
        </w:rPr>
        <w:t xml:space="preserve">Lokalizacja:6 szt. - Ścieżka „Bieg życia lasu” –  1 szt. na początku  ścieżki – Zawoja Markowa, 1 szt. na wysokości młodnika świerkowego nr oddziału 77, 2 szt. Górny odcinek ścieżki oddział 14. 1 szt. na skrzyżowaniu szlaku Górny Płaj i nartostrady, 1 szt. młodnik bukowy oddziale 77.   (tablice zostaną umieszczone obok ławek edukacyjnych) </w:t>
      </w:r>
    </w:p>
    <w:p w:rsidR="00D16840" w:rsidRDefault="00D16840" w:rsidP="00EB46D7">
      <w:pPr>
        <w:jc w:val="both"/>
      </w:pPr>
    </w:p>
    <w:p w:rsidR="00D16840" w:rsidRDefault="00D16840" w:rsidP="00EB46D7">
      <w:pPr>
        <w:jc w:val="both"/>
      </w:pPr>
      <w:r>
        <w:rPr>
          <w:noProof/>
          <w:lang w:eastAsia="pl-PL"/>
        </w:rPr>
        <w:pict>
          <v:shape id="Obraz 31" o:spid="_x0000_s1030" type="#_x0000_t75" alt="DSC01629" style="position:absolute;left:0;text-align:left;margin-left:2in;margin-top:0;width:183.6pt;height:189pt;z-index:-251656704;visibility:visible" wrapcoords="-88 0 -88 21514 21600 21514 21600 0 -88 0">
            <v:imagedata r:id="rId32" o:title=""/>
            <w10:wrap type="tight"/>
          </v:shape>
        </w:pict>
      </w: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Default="00D16840" w:rsidP="00EB46D7">
      <w:pPr>
        <w:jc w:val="both"/>
      </w:pPr>
    </w:p>
    <w:p w:rsidR="00D16840" w:rsidRPr="00630A1F" w:rsidRDefault="00D16840" w:rsidP="00630A1F">
      <w:pPr>
        <w:pStyle w:val="ListParagraph"/>
        <w:numPr>
          <w:ilvl w:val="0"/>
          <w:numId w:val="9"/>
        </w:numPr>
        <w:jc w:val="both"/>
      </w:pPr>
      <w:r w:rsidRPr="00630A1F">
        <w:rPr>
          <w:b/>
          <w:u w:val="single"/>
        </w:rPr>
        <w:t xml:space="preserve">Słupki „pieńki” dydaktyczne </w:t>
      </w:r>
    </w:p>
    <w:p w:rsidR="00D16840" w:rsidRPr="00630A1F" w:rsidRDefault="00D16840" w:rsidP="00630A1F">
      <w:pPr>
        <w:jc w:val="both"/>
      </w:pPr>
      <w:r w:rsidRPr="00630A1F">
        <w:t xml:space="preserve">Elementem aktywizującym zwiedzających będą także słupki dydaktyczne. Zgodnie z założeniami, w terenie na trasie ścieżki, słupki wyznaczać będą miejsca przestankowe, w których zalecane jest zatrzymanie się. Tematyka danego punktu przestankowego zostanie zaprezentowana na słupku dydaktycznym i będzie odmienna w każdym z punktów. </w:t>
      </w:r>
    </w:p>
    <w:p w:rsidR="00D16840" w:rsidRPr="00B91EAB" w:rsidRDefault="00D16840" w:rsidP="00630A1F">
      <w:pPr>
        <w:jc w:val="both"/>
        <w:rPr>
          <w:b/>
        </w:rPr>
      </w:pPr>
      <w:r w:rsidRPr="00630A1F">
        <w:rPr>
          <w:b/>
        </w:rPr>
        <w:t>Lokalizacja: 6 szt. - Ścieżka „Bieg życia lasu” – Pomoce zostaną umieszczone w regularnych odstępach ok. 120 metrów na całej długości ścieżki.</w:t>
      </w:r>
    </w:p>
    <w:p w:rsidR="00D16840" w:rsidRPr="00272BCE" w:rsidRDefault="00D16840" w:rsidP="00630A1F">
      <w:pPr>
        <w:jc w:val="both"/>
      </w:pPr>
    </w:p>
    <w:p w:rsidR="00D16840" w:rsidRDefault="00D16840" w:rsidP="00630A1F">
      <w:pPr>
        <w:pStyle w:val="ListParagraph"/>
        <w:jc w:val="both"/>
        <w:rPr>
          <w:b/>
          <w:u w:val="single"/>
        </w:rPr>
      </w:pPr>
    </w:p>
    <w:p w:rsidR="00D16840" w:rsidRPr="0072698D" w:rsidRDefault="00D16840" w:rsidP="00630A1F">
      <w:pPr>
        <w:pStyle w:val="ListParagraph"/>
        <w:numPr>
          <w:ilvl w:val="0"/>
          <w:numId w:val="12"/>
        </w:numPr>
        <w:jc w:val="both"/>
        <w:rPr>
          <w:b/>
          <w:u w:val="single"/>
        </w:rPr>
      </w:pPr>
      <w:r w:rsidRPr="0072698D">
        <w:rPr>
          <w:b/>
          <w:u w:val="single"/>
        </w:rPr>
        <w:t xml:space="preserve">Wykonanie i montaż ławek dydaktycznych </w:t>
      </w:r>
    </w:p>
    <w:p w:rsidR="00D16840" w:rsidRPr="0072698D" w:rsidRDefault="00D16840" w:rsidP="00630A1F">
      <w:pPr>
        <w:jc w:val="both"/>
      </w:pPr>
      <w:r w:rsidRPr="0072698D">
        <w:t xml:space="preserve">Zaplanowano wykonanie na zamówienie ławki z oparciem. Ławka stanowić będzie jeden z elementów infrastruktury rekreacyjnej o dodatkowym dydaktycznym znaczeniu. Dzięki wyrzezaniu w oparciu ławki napisu oraz dodaniu obok tablicy z informacją, obiekt stanowić będzie nie tylko miejsce odpoczynku, ale i zdobywania informacji. </w:t>
      </w:r>
    </w:p>
    <w:p w:rsidR="00D16840" w:rsidRDefault="00D16840" w:rsidP="00765C9B">
      <w:pPr>
        <w:jc w:val="both"/>
        <w:rPr>
          <w:b/>
        </w:rPr>
      </w:pPr>
      <w:r w:rsidRPr="00630A1F">
        <w:rPr>
          <w:b/>
        </w:rPr>
        <w:t xml:space="preserve">Lokalizacja: 6 szt. - Ścieżka „Bieg życia lasu” –  1 szt. na początku  ścieżki – Zawoja Markowa, 1 szt. na wysokości młodnika świerkowego nr oddziału 77, 2 szt. Górny odcinek ścieżki oddział 14. 1 szt. na skrzyżowaniu szlaku Górny Płaj i nartostrady, 1 szt. młodnik bukowy oddziale 77. </w:t>
      </w:r>
    </w:p>
    <w:p w:rsidR="00D16840" w:rsidRPr="00630A1F" w:rsidRDefault="00D16840" w:rsidP="00765C9B">
      <w:pPr>
        <w:jc w:val="center"/>
        <w:rPr>
          <w:color w:val="000000"/>
        </w:rPr>
      </w:pPr>
      <w:r>
        <w:pict>
          <v:shape id="Obraz 28" o:spid="_x0000_i1048" type="#_x0000_t75" alt="DSC01620" style="width:199.5pt;height:144.75pt;visibility:visible" o:allowoverlap="f">
            <v:imagedata r:id="rId31" o:title=""/>
          </v:shape>
        </w:pict>
      </w:r>
    </w:p>
    <w:p w:rsidR="00D16840" w:rsidRPr="00630A1F" w:rsidRDefault="00D16840" w:rsidP="001762C8">
      <w:pPr>
        <w:jc w:val="both"/>
      </w:pPr>
    </w:p>
    <w:p w:rsidR="00D16840" w:rsidRDefault="00D16840" w:rsidP="00630A1F">
      <w:pPr>
        <w:pStyle w:val="ListParagraph"/>
        <w:jc w:val="both"/>
      </w:pPr>
    </w:p>
    <w:p w:rsidR="00D16840" w:rsidRPr="0072698D" w:rsidRDefault="00D16840" w:rsidP="001D7B26">
      <w:pPr>
        <w:pStyle w:val="ListParagraph"/>
        <w:numPr>
          <w:ilvl w:val="0"/>
          <w:numId w:val="9"/>
        </w:numPr>
        <w:jc w:val="both"/>
        <w:rPr>
          <w:b/>
          <w:u w:val="single"/>
        </w:rPr>
      </w:pPr>
      <w:r w:rsidRPr="0072698D">
        <w:rPr>
          <w:b/>
          <w:u w:val="single"/>
        </w:rPr>
        <w:t>Stojak na rowery wersja mniejsza</w:t>
      </w:r>
    </w:p>
    <w:p w:rsidR="00D16840" w:rsidRPr="00D132DA" w:rsidRDefault="00D16840" w:rsidP="007D5066">
      <w:pPr>
        <w:jc w:val="both"/>
      </w:pPr>
      <w:r w:rsidRPr="00D132DA">
        <w:t xml:space="preserve">Stojaki na rowery zamontowane zostaną w newralgicznych miejscach dogodnych do zatrzymania się i dłuższego postoju. Stanowią one infrastrukturę wspomagającą i ułatwiającą turystykę rowerową oraz poznawanie miejsc przyrodniczo cennych. </w:t>
      </w:r>
    </w:p>
    <w:p w:rsidR="00D16840" w:rsidRPr="007D5066" w:rsidRDefault="00D16840" w:rsidP="007D5066">
      <w:pPr>
        <w:jc w:val="both"/>
        <w:rPr>
          <w:b/>
        </w:rPr>
      </w:pPr>
      <w:r w:rsidRPr="007D5066">
        <w:rPr>
          <w:b/>
        </w:rPr>
        <w:t>Lokalizacja: 1. Szt. Ścieżka „Bieg życia lasu” –  1 szt. na początku  ścieżki – Zawoja Markowa</w:t>
      </w:r>
    </w:p>
    <w:p w:rsidR="00D16840" w:rsidRDefault="00D16840" w:rsidP="00EB46D7">
      <w:pPr>
        <w:jc w:val="both"/>
        <w:rPr>
          <w:u w:val="single"/>
        </w:rPr>
      </w:pPr>
    </w:p>
    <w:p w:rsidR="00D16840" w:rsidRPr="00CF3358" w:rsidRDefault="00D16840" w:rsidP="00CF3358">
      <w:pPr>
        <w:pStyle w:val="ListParagraph"/>
        <w:numPr>
          <w:ilvl w:val="0"/>
          <w:numId w:val="9"/>
        </w:numPr>
        <w:jc w:val="both"/>
        <w:rPr>
          <w:b/>
          <w:color w:val="000000"/>
          <w:u w:val="single"/>
        </w:rPr>
      </w:pPr>
      <w:r w:rsidRPr="00CF3358">
        <w:rPr>
          <w:b/>
          <w:color w:val="000000"/>
          <w:u w:val="single"/>
        </w:rPr>
        <w:t>Krąg dydaktyczny (amfiteatr ze sceną)</w:t>
      </w:r>
    </w:p>
    <w:p w:rsidR="00D16840" w:rsidRPr="00CF3358" w:rsidRDefault="00D16840" w:rsidP="00CF3358">
      <w:pPr>
        <w:jc w:val="both"/>
      </w:pPr>
      <w:r w:rsidRPr="00CF3358">
        <w:rPr>
          <w:color w:val="000000"/>
        </w:rPr>
        <w:t>Na trasie ścieżki zaplanowano miejsce przestankowe przeznaczone zarówno do odpoczynku, jak i prezentacji. Projektowane dwa ciągi ławek, tworzących dwa półokręgi o różnych  średnicach i wysokościach umożliwią interakcje z większą grupa osób (zajęcia dydaktyczne) na stosunkowo niewielkiej powierzchni. Zróżnicowanie wysokości siedzisk pozwoli na korzystanie z infrastruktury grupom różnowiekowym, a wolne miejsce w środku umożliwi łatwy dostęp dla osób na wózkach inwalidzkich. Drugą część okręgu zapełni podest, który pełnić będzie funkcję sceny rozumianej jako miejsca do wygłaszania komentarzy do przekazywanych treści i pogadanek. Miejsce to służyć będzie także prezentacji wybranych elementów przyrodniczych i kulturowych, tematycznie związanych z przebiegiem ścieżki nie tylko przez nauczyciela, edukatora czy przewodnika, ale także przez grupę osób - np. zespół realizujący na ścieżce dydaktycznej jedno zadania.</w:t>
      </w:r>
    </w:p>
    <w:p w:rsidR="00D16840" w:rsidRDefault="00D16840" w:rsidP="00CF3358">
      <w:pPr>
        <w:jc w:val="both"/>
        <w:rPr>
          <w:b/>
        </w:rPr>
      </w:pPr>
      <w:r w:rsidRPr="00CF3358">
        <w:rPr>
          <w:b/>
        </w:rPr>
        <w:t>Lokalizacja:1 szt. Ścieżka „Góralski krąg” – Markowe Rówienki – obecny krąg edukacyjny.</w:t>
      </w:r>
    </w:p>
    <w:p w:rsidR="00D16840" w:rsidRPr="00384C53" w:rsidRDefault="00D16840" w:rsidP="00765C9B">
      <w:pPr>
        <w:jc w:val="center"/>
        <w:rPr>
          <w:b/>
        </w:rPr>
      </w:pPr>
      <w:r w:rsidRPr="00BF06EE">
        <w:rPr>
          <w:b/>
          <w:noProof/>
          <w:lang w:eastAsia="pl-PL"/>
        </w:rPr>
        <w:pict>
          <v:shape id="_x0000_i1049" type="#_x0000_t75" alt="DSC01632" style="width:206.25pt;height:162.75pt;visibility:visible">
            <v:imagedata r:id="rId10" o:title=""/>
          </v:shape>
        </w:pict>
      </w:r>
    </w:p>
    <w:p w:rsidR="00D16840" w:rsidRPr="00765C9B" w:rsidRDefault="00D16840" w:rsidP="00EB46D7">
      <w:pPr>
        <w:jc w:val="both"/>
        <w:rPr>
          <w:b/>
          <w:color w:val="FF0000"/>
          <w:sz w:val="24"/>
          <w:szCs w:val="24"/>
        </w:rPr>
      </w:pPr>
      <w:r w:rsidRPr="00D132DA">
        <w:rPr>
          <w:b/>
          <w:color w:val="FF0000"/>
          <w:sz w:val="24"/>
          <w:szCs w:val="24"/>
        </w:rPr>
        <w:t xml:space="preserve">Zamieszczone powyżej </w:t>
      </w:r>
      <w:r>
        <w:rPr>
          <w:b/>
          <w:color w:val="FF0000"/>
          <w:sz w:val="24"/>
          <w:szCs w:val="24"/>
        </w:rPr>
        <w:t>rysunki</w:t>
      </w:r>
      <w:r w:rsidRPr="00D132DA">
        <w:rPr>
          <w:b/>
          <w:color w:val="FF0000"/>
          <w:sz w:val="24"/>
          <w:szCs w:val="24"/>
        </w:rPr>
        <w:t xml:space="preserve"> przedstawiają przykładowe rozwiązanie, którego wygląd w rzeczywistości moż</w:t>
      </w:r>
      <w:r>
        <w:rPr>
          <w:b/>
          <w:color w:val="FF0000"/>
          <w:sz w:val="24"/>
          <w:szCs w:val="24"/>
        </w:rPr>
        <w:t>e się różnić od zilustrowanego.</w:t>
      </w:r>
    </w:p>
    <w:sectPr w:rsidR="00D16840" w:rsidRPr="00765C9B" w:rsidSect="00711BD4">
      <w:footerReference w:type="default" r:id="rId33"/>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16840" w:rsidRDefault="00D16840" w:rsidP="00062903">
      <w:pPr>
        <w:spacing w:after="0" w:line="240" w:lineRule="auto"/>
      </w:pPr>
      <w:r>
        <w:separator/>
      </w:r>
    </w:p>
  </w:endnote>
  <w:endnote w:type="continuationSeparator" w:id="0">
    <w:p w:rsidR="00D16840" w:rsidRDefault="00D16840" w:rsidP="0006290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 w:name="Calibri Light">
    <w:altName w:val="Times New Roman"/>
    <w:panose1 w:val="00000000000000000000"/>
    <w:charset w:val="EE"/>
    <w:family w:val="swiss"/>
    <w:notTrueType/>
    <w:pitch w:val="variable"/>
    <w:sig w:usb0="00000007" w:usb1="00000000" w:usb2="00000000" w:usb3="00000000" w:csb0="00000003"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6840" w:rsidRDefault="00D16840">
    <w:pPr>
      <w:pStyle w:val="Footer"/>
      <w:jc w:val="right"/>
      <w:rPr>
        <w:rFonts w:ascii="Calibri Light" w:hAnsi="Calibri Light"/>
        <w:sz w:val="28"/>
        <w:szCs w:val="28"/>
      </w:rPr>
    </w:pPr>
    <w:r>
      <w:rPr>
        <w:rFonts w:ascii="Calibri Light" w:hAnsi="Calibri Light"/>
        <w:sz w:val="28"/>
        <w:szCs w:val="28"/>
      </w:rPr>
      <w:t xml:space="preserve">str. </w:t>
    </w:r>
    <w:fldSimple w:instr="PAGE    \* MERGEFORMAT">
      <w:r w:rsidRPr="00662622">
        <w:rPr>
          <w:rFonts w:ascii="Calibri Light" w:hAnsi="Calibri Light"/>
          <w:noProof/>
          <w:sz w:val="28"/>
          <w:szCs w:val="28"/>
        </w:rPr>
        <w:t>1</w:t>
      </w:r>
    </w:fldSimple>
  </w:p>
  <w:p w:rsidR="00D16840" w:rsidRDefault="00D1684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16840" w:rsidRDefault="00D16840" w:rsidP="00062903">
      <w:pPr>
        <w:spacing w:after="0" w:line="240" w:lineRule="auto"/>
      </w:pPr>
      <w:r>
        <w:separator/>
      </w:r>
    </w:p>
  </w:footnote>
  <w:footnote w:type="continuationSeparator" w:id="0">
    <w:p w:rsidR="00D16840" w:rsidRDefault="00D16840" w:rsidP="0006290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94FA4"/>
    <w:multiLevelType w:val="hybridMultilevel"/>
    <w:tmpl w:val="3606F35C"/>
    <w:lvl w:ilvl="0" w:tplc="33023B96">
      <w:start w:val="1"/>
      <w:numFmt w:val="decimal"/>
      <w:lvlText w:val="%1."/>
      <w:lvlJc w:val="left"/>
      <w:pPr>
        <w:ind w:left="720" w:hanging="360"/>
      </w:pPr>
      <w:rPr>
        <w:rFonts w:cs="Times New Roman" w:hint="default"/>
        <w:u w:val="single"/>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
    <w:nsid w:val="06175B33"/>
    <w:multiLevelType w:val="hybridMultilevel"/>
    <w:tmpl w:val="3606F35C"/>
    <w:lvl w:ilvl="0" w:tplc="33023B96">
      <w:start w:val="1"/>
      <w:numFmt w:val="decimal"/>
      <w:lvlText w:val="%1."/>
      <w:lvlJc w:val="left"/>
      <w:pPr>
        <w:ind w:left="720" w:hanging="360"/>
      </w:pPr>
      <w:rPr>
        <w:rFonts w:cs="Times New Roman" w:hint="default"/>
        <w:u w:val="single"/>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
    <w:nsid w:val="07404DC1"/>
    <w:multiLevelType w:val="hybridMultilevel"/>
    <w:tmpl w:val="3606F35C"/>
    <w:lvl w:ilvl="0" w:tplc="33023B96">
      <w:start w:val="1"/>
      <w:numFmt w:val="decimal"/>
      <w:lvlText w:val="%1."/>
      <w:lvlJc w:val="left"/>
      <w:pPr>
        <w:ind w:left="720" w:hanging="360"/>
      </w:pPr>
      <w:rPr>
        <w:rFonts w:cs="Times New Roman" w:hint="default"/>
        <w:u w:val="single"/>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
    <w:nsid w:val="0AE77E5E"/>
    <w:multiLevelType w:val="hybridMultilevel"/>
    <w:tmpl w:val="0E7E4EC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
    <w:nsid w:val="0D4B2C60"/>
    <w:multiLevelType w:val="hybridMultilevel"/>
    <w:tmpl w:val="3606F35C"/>
    <w:lvl w:ilvl="0" w:tplc="33023B96">
      <w:start w:val="1"/>
      <w:numFmt w:val="decimal"/>
      <w:lvlText w:val="%1."/>
      <w:lvlJc w:val="left"/>
      <w:pPr>
        <w:ind w:left="720" w:hanging="360"/>
      </w:pPr>
      <w:rPr>
        <w:rFonts w:cs="Times New Roman" w:hint="default"/>
        <w:u w:val="single"/>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
    <w:nsid w:val="12267738"/>
    <w:multiLevelType w:val="hybridMultilevel"/>
    <w:tmpl w:val="C0703306"/>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
    <w:nsid w:val="1A04515D"/>
    <w:multiLevelType w:val="hybridMultilevel"/>
    <w:tmpl w:val="3606F35C"/>
    <w:lvl w:ilvl="0" w:tplc="33023B96">
      <w:start w:val="1"/>
      <w:numFmt w:val="decimal"/>
      <w:lvlText w:val="%1."/>
      <w:lvlJc w:val="left"/>
      <w:pPr>
        <w:ind w:left="720" w:hanging="360"/>
      </w:pPr>
      <w:rPr>
        <w:rFonts w:cs="Times New Roman" w:hint="default"/>
        <w:u w:val="single"/>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
    <w:nsid w:val="1BFE09DC"/>
    <w:multiLevelType w:val="hybridMultilevel"/>
    <w:tmpl w:val="3606F35C"/>
    <w:lvl w:ilvl="0" w:tplc="33023B96">
      <w:start w:val="1"/>
      <w:numFmt w:val="decimal"/>
      <w:lvlText w:val="%1."/>
      <w:lvlJc w:val="left"/>
      <w:pPr>
        <w:ind w:left="720" w:hanging="360"/>
      </w:pPr>
      <w:rPr>
        <w:rFonts w:cs="Times New Roman" w:hint="default"/>
        <w:u w:val="single"/>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
    <w:nsid w:val="1D127D10"/>
    <w:multiLevelType w:val="hybridMultilevel"/>
    <w:tmpl w:val="F4D8984E"/>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
    <w:nsid w:val="1DBC798E"/>
    <w:multiLevelType w:val="hybridMultilevel"/>
    <w:tmpl w:val="1BFCF4C6"/>
    <w:lvl w:ilvl="0" w:tplc="33023B96">
      <w:start w:val="1"/>
      <w:numFmt w:val="decimal"/>
      <w:lvlText w:val="%1."/>
      <w:lvlJc w:val="left"/>
      <w:pPr>
        <w:ind w:left="720" w:hanging="360"/>
      </w:pPr>
      <w:rPr>
        <w:rFonts w:cs="Times New Roman" w:hint="default"/>
        <w:u w:val="single"/>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
    <w:nsid w:val="32F0578C"/>
    <w:multiLevelType w:val="hybridMultilevel"/>
    <w:tmpl w:val="077EDE4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
    <w:nsid w:val="3D244544"/>
    <w:multiLevelType w:val="hybridMultilevel"/>
    <w:tmpl w:val="236E92A4"/>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
    <w:nsid w:val="441222A7"/>
    <w:multiLevelType w:val="hybridMultilevel"/>
    <w:tmpl w:val="4492EC26"/>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
    <w:nsid w:val="52BA7AE3"/>
    <w:multiLevelType w:val="hybridMultilevel"/>
    <w:tmpl w:val="3404C5C4"/>
    <w:lvl w:ilvl="0" w:tplc="FBD6DE50">
      <w:start w:val="1"/>
      <w:numFmt w:val="decimal"/>
      <w:lvlText w:val="%1"/>
      <w:lvlJc w:val="left"/>
      <w:pPr>
        <w:ind w:left="720" w:hanging="360"/>
      </w:pPr>
      <w:rPr>
        <w:rFonts w:cs="Times New Roman" w:hint="default"/>
        <w:b/>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
    <w:nsid w:val="57D25BFD"/>
    <w:multiLevelType w:val="hybridMultilevel"/>
    <w:tmpl w:val="A4C80B90"/>
    <w:lvl w:ilvl="0" w:tplc="0415000F">
      <w:start w:val="1"/>
      <w:numFmt w:val="decimal"/>
      <w:lvlText w:val="%1."/>
      <w:lvlJc w:val="left"/>
      <w:pPr>
        <w:ind w:left="720" w:hanging="360"/>
      </w:pPr>
      <w:rPr>
        <w:rFonts w:cs="Times New Roman" w:hint="default"/>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
    <w:nsid w:val="5E790828"/>
    <w:multiLevelType w:val="hybridMultilevel"/>
    <w:tmpl w:val="390A8CB6"/>
    <w:lvl w:ilvl="0" w:tplc="2E7A84A6">
      <w:start w:val="1"/>
      <w:numFmt w:val="decimal"/>
      <w:lvlText w:val="%1."/>
      <w:lvlJc w:val="left"/>
      <w:pPr>
        <w:ind w:left="720" w:hanging="360"/>
      </w:pPr>
      <w:rPr>
        <w:rFonts w:cs="Times New Roman" w:hint="default"/>
        <w:b/>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6">
    <w:nsid w:val="730E3239"/>
    <w:multiLevelType w:val="hybridMultilevel"/>
    <w:tmpl w:val="A01E1084"/>
    <w:lvl w:ilvl="0" w:tplc="47784F04">
      <w:start w:val="1"/>
      <w:numFmt w:val="decimal"/>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7">
    <w:nsid w:val="77B35667"/>
    <w:multiLevelType w:val="hybridMultilevel"/>
    <w:tmpl w:val="780A8FFA"/>
    <w:lvl w:ilvl="0" w:tplc="A51A7ADA">
      <w:start w:val="1"/>
      <w:numFmt w:val="decimal"/>
      <w:lvlText w:val="%1"/>
      <w:lvlJc w:val="left"/>
      <w:pPr>
        <w:ind w:left="720" w:hanging="360"/>
      </w:pPr>
      <w:rPr>
        <w:rFonts w:cs="Times New Roman" w:hint="default"/>
        <w:b/>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12"/>
  </w:num>
  <w:num w:numId="2">
    <w:abstractNumId w:val="8"/>
  </w:num>
  <w:num w:numId="3">
    <w:abstractNumId w:val="15"/>
  </w:num>
  <w:num w:numId="4">
    <w:abstractNumId w:val="3"/>
  </w:num>
  <w:num w:numId="5">
    <w:abstractNumId w:val="17"/>
  </w:num>
  <w:num w:numId="6">
    <w:abstractNumId w:val="13"/>
  </w:num>
  <w:num w:numId="7">
    <w:abstractNumId w:val="5"/>
  </w:num>
  <w:num w:numId="8">
    <w:abstractNumId w:val="2"/>
  </w:num>
  <w:num w:numId="9">
    <w:abstractNumId w:val="9"/>
  </w:num>
  <w:num w:numId="10">
    <w:abstractNumId w:val="1"/>
  </w:num>
  <w:num w:numId="11">
    <w:abstractNumId w:val="6"/>
  </w:num>
  <w:num w:numId="12">
    <w:abstractNumId w:val="10"/>
  </w:num>
  <w:num w:numId="13">
    <w:abstractNumId w:val="16"/>
  </w:num>
  <w:num w:numId="14">
    <w:abstractNumId w:val="7"/>
  </w:num>
  <w:num w:numId="15">
    <w:abstractNumId w:val="0"/>
  </w:num>
  <w:num w:numId="16">
    <w:abstractNumId w:val="4"/>
  </w:num>
  <w:num w:numId="17">
    <w:abstractNumId w:val="11"/>
  </w:num>
  <w:num w:numId="18">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86540"/>
    <w:rsid w:val="00014C3B"/>
    <w:rsid w:val="000475E6"/>
    <w:rsid w:val="00062903"/>
    <w:rsid w:val="000C780D"/>
    <w:rsid w:val="00124F4D"/>
    <w:rsid w:val="0012654C"/>
    <w:rsid w:val="00163C51"/>
    <w:rsid w:val="00167DD8"/>
    <w:rsid w:val="001741A3"/>
    <w:rsid w:val="001762C8"/>
    <w:rsid w:val="001D7B26"/>
    <w:rsid w:val="001F309B"/>
    <w:rsid w:val="00272BCE"/>
    <w:rsid w:val="0028025A"/>
    <w:rsid w:val="002956B0"/>
    <w:rsid w:val="00296C36"/>
    <w:rsid w:val="002F07FE"/>
    <w:rsid w:val="003037A4"/>
    <w:rsid w:val="00350389"/>
    <w:rsid w:val="00384C53"/>
    <w:rsid w:val="00397276"/>
    <w:rsid w:val="0046746C"/>
    <w:rsid w:val="004E7032"/>
    <w:rsid w:val="004E7C54"/>
    <w:rsid w:val="005C37DD"/>
    <w:rsid w:val="005D6ED7"/>
    <w:rsid w:val="005F3412"/>
    <w:rsid w:val="005F61FD"/>
    <w:rsid w:val="006047E9"/>
    <w:rsid w:val="00630A1F"/>
    <w:rsid w:val="00662622"/>
    <w:rsid w:val="006A1932"/>
    <w:rsid w:val="006A2792"/>
    <w:rsid w:val="006F3F77"/>
    <w:rsid w:val="00711BD4"/>
    <w:rsid w:val="0072698D"/>
    <w:rsid w:val="00726B1D"/>
    <w:rsid w:val="00733DC3"/>
    <w:rsid w:val="00756420"/>
    <w:rsid w:val="00765992"/>
    <w:rsid w:val="00765C9B"/>
    <w:rsid w:val="00786540"/>
    <w:rsid w:val="007901D4"/>
    <w:rsid w:val="007D5066"/>
    <w:rsid w:val="007F0A70"/>
    <w:rsid w:val="00834035"/>
    <w:rsid w:val="00853D46"/>
    <w:rsid w:val="00873488"/>
    <w:rsid w:val="00875194"/>
    <w:rsid w:val="009339C9"/>
    <w:rsid w:val="00954E16"/>
    <w:rsid w:val="00960E92"/>
    <w:rsid w:val="009E2623"/>
    <w:rsid w:val="00A00B81"/>
    <w:rsid w:val="00A70025"/>
    <w:rsid w:val="00A73788"/>
    <w:rsid w:val="00AB4074"/>
    <w:rsid w:val="00AE6C89"/>
    <w:rsid w:val="00AF5D93"/>
    <w:rsid w:val="00B038EA"/>
    <w:rsid w:val="00B22C9D"/>
    <w:rsid w:val="00B7027E"/>
    <w:rsid w:val="00B720F1"/>
    <w:rsid w:val="00B825B3"/>
    <w:rsid w:val="00B91EAB"/>
    <w:rsid w:val="00BF06EE"/>
    <w:rsid w:val="00C241E0"/>
    <w:rsid w:val="00C31828"/>
    <w:rsid w:val="00C5688B"/>
    <w:rsid w:val="00C82475"/>
    <w:rsid w:val="00C83D42"/>
    <w:rsid w:val="00C97D7A"/>
    <w:rsid w:val="00CA3B52"/>
    <w:rsid w:val="00CB1327"/>
    <w:rsid w:val="00CB3EE2"/>
    <w:rsid w:val="00CF3358"/>
    <w:rsid w:val="00D072C9"/>
    <w:rsid w:val="00D132DA"/>
    <w:rsid w:val="00D16840"/>
    <w:rsid w:val="00D71B62"/>
    <w:rsid w:val="00DC321D"/>
    <w:rsid w:val="00DC7A85"/>
    <w:rsid w:val="00E2084B"/>
    <w:rsid w:val="00EB1A04"/>
    <w:rsid w:val="00EB46D7"/>
    <w:rsid w:val="00EC4078"/>
    <w:rsid w:val="00EE2AB8"/>
    <w:rsid w:val="00F23FF7"/>
    <w:rsid w:val="00F245C6"/>
    <w:rsid w:val="00F459A8"/>
    <w:rsid w:val="00F651E0"/>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6540"/>
    <w:pPr>
      <w:spacing w:after="160" w:line="259"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786540"/>
    <w:pPr>
      <w:ind w:left="720"/>
      <w:contextualSpacing/>
    </w:pPr>
  </w:style>
  <w:style w:type="paragraph" w:styleId="NormalWeb">
    <w:name w:val="Normal (Web)"/>
    <w:basedOn w:val="Normal"/>
    <w:uiPriority w:val="99"/>
    <w:rsid w:val="00786540"/>
    <w:pPr>
      <w:spacing w:before="100" w:beforeAutospacing="1" w:after="100" w:afterAutospacing="1" w:line="240" w:lineRule="auto"/>
    </w:pPr>
    <w:rPr>
      <w:rFonts w:ascii="Times New Roman" w:eastAsia="Times New Roman" w:hAnsi="Times New Roman"/>
      <w:sz w:val="24"/>
      <w:szCs w:val="24"/>
      <w:lang w:eastAsia="pl-PL"/>
    </w:rPr>
  </w:style>
  <w:style w:type="paragraph" w:styleId="BalloonText">
    <w:name w:val="Balloon Text"/>
    <w:basedOn w:val="Normal"/>
    <w:link w:val="BalloonTextChar"/>
    <w:uiPriority w:val="99"/>
    <w:semiHidden/>
    <w:rsid w:val="001741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741A3"/>
    <w:rPr>
      <w:rFonts w:ascii="Tahoma" w:hAnsi="Tahoma" w:cs="Tahoma"/>
      <w:sz w:val="16"/>
      <w:szCs w:val="16"/>
    </w:rPr>
  </w:style>
  <w:style w:type="paragraph" w:styleId="Header">
    <w:name w:val="header"/>
    <w:basedOn w:val="Normal"/>
    <w:link w:val="HeaderChar"/>
    <w:uiPriority w:val="99"/>
    <w:rsid w:val="00062903"/>
    <w:pPr>
      <w:tabs>
        <w:tab w:val="center" w:pos="4536"/>
        <w:tab w:val="right" w:pos="9072"/>
      </w:tabs>
      <w:spacing w:after="0" w:line="240" w:lineRule="auto"/>
    </w:pPr>
  </w:style>
  <w:style w:type="character" w:customStyle="1" w:styleId="HeaderChar">
    <w:name w:val="Header Char"/>
    <w:basedOn w:val="DefaultParagraphFont"/>
    <w:link w:val="Header"/>
    <w:uiPriority w:val="99"/>
    <w:locked/>
    <w:rsid w:val="00062903"/>
    <w:rPr>
      <w:rFonts w:cs="Times New Roman"/>
    </w:rPr>
  </w:style>
  <w:style w:type="paragraph" w:styleId="Footer">
    <w:name w:val="footer"/>
    <w:basedOn w:val="Normal"/>
    <w:link w:val="FooterChar"/>
    <w:uiPriority w:val="99"/>
    <w:rsid w:val="00062903"/>
    <w:pPr>
      <w:tabs>
        <w:tab w:val="center" w:pos="4536"/>
        <w:tab w:val="right" w:pos="9072"/>
      </w:tabs>
      <w:spacing w:after="0" w:line="240" w:lineRule="auto"/>
    </w:pPr>
  </w:style>
  <w:style w:type="character" w:customStyle="1" w:styleId="FooterChar">
    <w:name w:val="Footer Char"/>
    <w:basedOn w:val="DefaultParagraphFont"/>
    <w:link w:val="Footer"/>
    <w:uiPriority w:val="99"/>
    <w:locked/>
    <w:rsid w:val="00062903"/>
    <w:rPr>
      <w:rFonts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oleObject" Target="embeddings/oleObject1.bin"/><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5.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emf"/><Relationship Id="rId22" Type="http://schemas.openxmlformats.org/officeDocument/2006/relationships/image" Target="media/image16.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29</TotalTime>
  <Pages>20</Pages>
  <Words>3486</Words>
  <Characters>20917</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Grażyna Trybała</dc:creator>
  <cp:keywords/>
  <dc:description/>
  <cp:lastModifiedBy>GabrielaFicek</cp:lastModifiedBy>
  <cp:revision>5</cp:revision>
  <cp:lastPrinted>2018-09-18T12:58:00Z</cp:lastPrinted>
  <dcterms:created xsi:type="dcterms:W3CDTF">2019-07-14T18:07:00Z</dcterms:created>
  <dcterms:modified xsi:type="dcterms:W3CDTF">2019-07-15T10:31:00Z</dcterms:modified>
</cp:coreProperties>
</file>